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2C148" w14:textId="2BFC5DAE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000000"/>
        </w:rPr>
        <w:t xml:space="preserve">MESTRADO </w:t>
      </w:r>
      <w:r w:rsidR="004955A3">
        <w:rPr>
          <w:rFonts w:ascii="Arial" w:hAnsi="Arial" w:cs="Arial"/>
          <w:b/>
          <w:color w:val="000000"/>
        </w:rPr>
        <w:t>PROFISSIONAL EM MATEMÁTICA EM REDE NACIONAL - PROFMAT</w:t>
      </w:r>
    </w:p>
    <w:p w14:paraId="088DBE9A" w14:textId="63E46734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</w:t>
      </w:r>
      <w:r w:rsidR="00DD065E">
        <w:rPr>
          <w:rFonts w:ascii="Arial" w:hAnsi="Arial" w:cs="Arial"/>
          <w:b/>
          <w:color w:val="000000"/>
          <w:u w:val="single"/>
        </w:rPr>
        <w:t>5</w:t>
      </w:r>
      <w:r w:rsidR="00F54D12">
        <w:rPr>
          <w:rFonts w:ascii="Arial" w:hAnsi="Arial" w:cs="Arial"/>
          <w:b/>
          <w:color w:val="000000"/>
          <w:u w:val="single"/>
        </w:rPr>
        <w:t>/</w:t>
      </w:r>
      <w:r w:rsidR="00CE184B">
        <w:rPr>
          <w:rFonts w:ascii="Arial" w:hAnsi="Arial" w:cs="Arial"/>
          <w:b/>
          <w:color w:val="000000"/>
          <w:u w:val="single"/>
        </w:rPr>
        <w:t>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4536"/>
        <w:gridCol w:w="3303"/>
        <w:gridCol w:w="825"/>
      </w:tblGrid>
      <w:tr w:rsidR="004C6C95" w:rsidRPr="004F54FC" w14:paraId="5C5C3217" w14:textId="77777777" w:rsidTr="005F6435">
        <w:trPr>
          <w:cantSplit/>
          <w:jc w:val="center"/>
        </w:trPr>
        <w:tc>
          <w:tcPr>
            <w:tcW w:w="9951" w:type="dxa"/>
            <w:gridSpan w:val="4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65111B96" w14:textId="33EE4A5D" w:rsidR="004C6C95" w:rsidRPr="00E627E1" w:rsidRDefault="00F54D12" w:rsidP="00E627E1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</w:tc>
      </w:tr>
      <w:tr w:rsidR="004C6C95" w:rsidRPr="00AE63CE" w14:paraId="41DC8813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366FBF57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2039826349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2039826349"/>
          </w:p>
        </w:tc>
      </w:tr>
      <w:tr w:rsidR="00C53FA0" w:rsidRPr="00AE63CE" w14:paraId="599D70E5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40963502" w:rsidR="00C53FA0" w:rsidRPr="00954D38" w:rsidRDefault="00C53FA0" w:rsidP="00E05C17">
            <w:pPr>
              <w:jc w:val="both"/>
              <w:rPr>
                <w:rFonts w:ascii="Arial" w:hAnsi="Arial" w:cs="Arial"/>
                <w:b/>
              </w:rPr>
            </w:pPr>
            <w:r w:rsidRPr="005F66D5">
              <w:rPr>
                <w:rFonts w:ascii="Arial" w:hAnsi="Arial" w:cs="Arial"/>
                <w:b/>
              </w:rPr>
              <w:t>Nome Social</w:t>
            </w:r>
            <w:r w:rsidR="001305AB">
              <w:rPr>
                <w:rFonts w:ascii="Arial" w:hAnsi="Arial" w:cs="Arial"/>
                <w:b/>
              </w:rPr>
              <w:t xml:space="preserve"> (</w:t>
            </w:r>
            <w:r w:rsidR="00E05C17">
              <w:rPr>
                <w:rFonts w:ascii="Arial" w:hAnsi="Arial" w:cs="Arial"/>
                <w:b/>
              </w:rPr>
              <w:t xml:space="preserve">preencher apenas se </w:t>
            </w:r>
            <w:proofErr w:type="gramStart"/>
            <w:r w:rsidR="001305AB">
              <w:rPr>
                <w:rFonts w:ascii="Arial" w:hAnsi="Arial" w:cs="Arial"/>
                <w:b/>
              </w:rPr>
              <w:t>houver)*</w:t>
            </w:r>
            <w:proofErr w:type="gramEnd"/>
            <w:r w:rsidR="001305AB">
              <w:rPr>
                <w:rFonts w:ascii="Arial" w:hAnsi="Arial" w:cs="Arial"/>
                <w:b/>
              </w:rPr>
              <w:t>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521339033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521339033"/>
          </w:p>
        </w:tc>
      </w:tr>
      <w:tr w:rsidR="0052527C" w:rsidRPr="00AE63CE" w14:paraId="72A164CB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3101B34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655098630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655098630"/>
          </w:p>
        </w:tc>
      </w:tr>
      <w:tr w:rsidR="00E866BC" w:rsidRPr="00AE63CE" w14:paraId="40AA15C9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10AA2894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922042303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922042303"/>
          </w:p>
        </w:tc>
      </w:tr>
      <w:tr w:rsidR="0052527C" w:rsidRPr="00AE63CE" w14:paraId="6BAAB5CC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743C5C6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588731935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588731935"/>
          </w:p>
        </w:tc>
      </w:tr>
      <w:tr w:rsidR="001305AB" w:rsidRPr="00AE63CE" w14:paraId="182A814F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0C74839" w14:textId="11A0A2CD" w:rsidR="001305AB" w:rsidRDefault="001305AB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Sexo: </w:t>
            </w:r>
            <w:proofErr w:type="gramStart"/>
            <w:r w:rsidRPr="0052527C">
              <w:rPr>
                <w:rFonts w:ascii="Arial" w:hAnsi="Arial" w:cs="Arial"/>
              </w:rPr>
              <w:t>(</w:t>
            </w:r>
            <w:permStart w:id="721708896" w:edGrp="everyone"/>
            <w:r w:rsidRPr="0052527C">
              <w:rPr>
                <w:rFonts w:ascii="Arial" w:hAnsi="Arial" w:cs="Arial"/>
              </w:rPr>
              <w:t xml:space="preserve">  </w:t>
            </w:r>
            <w:permEnd w:id="721708896"/>
            <w:r w:rsidRPr="0052527C">
              <w:rPr>
                <w:rFonts w:ascii="Arial" w:hAnsi="Arial" w:cs="Arial"/>
              </w:rPr>
              <w:t>)</w:t>
            </w:r>
            <w:proofErr w:type="gramEnd"/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</w:t>
            </w:r>
            <w:permStart w:id="619127350" w:edGrp="everyone"/>
            <w:r w:rsidRPr="0052527C">
              <w:rPr>
                <w:rFonts w:ascii="Arial" w:hAnsi="Arial" w:cs="Arial"/>
              </w:rPr>
              <w:t xml:space="preserve">  </w:t>
            </w:r>
            <w:permEnd w:id="619127350"/>
            <w:r w:rsidRPr="0052527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Feminino   (</w:t>
            </w:r>
            <w:permStart w:id="1909262432" w:edGrp="everyone"/>
            <w:r>
              <w:rPr>
                <w:rFonts w:ascii="Arial" w:hAnsi="Arial" w:cs="Arial"/>
              </w:rPr>
              <w:t xml:space="preserve">   </w:t>
            </w:r>
            <w:permEnd w:id="1909262432"/>
            <w:r>
              <w:rPr>
                <w:rFonts w:ascii="Arial" w:hAnsi="Arial" w:cs="Arial"/>
              </w:rPr>
              <w:t>)Prefiro não informar</w:t>
            </w:r>
          </w:p>
        </w:tc>
      </w:tr>
      <w:tr w:rsidR="009A0F7F" w:rsidRPr="00AE63CE" w14:paraId="5A3EDBF8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>Estado Civil</w:t>
            </w:r>
            <w:proofErr w:type="gramStart"/>
            <w:r w:rsidRPr="0052527C">
              <w:rPr>
                <w:rFonts w:ascii="Arial" w:hAnsi="Arial" w:cs="Arial"/>
                <w:b/>
              </w:rPr>
              <w:t xml:space="preserve">:  </w:t>
            </w:r>
            <w:r w:rsidRPr="0052527C">
              <w:rPr>
                <w:rFonts w:ascii="Arial" w:hAnsi="Arial" w:cs="Arial"/>
              </w:rPr>
              <w:t>(</w:t>
            </w:r>
            <w:permStart w:id="576982981" w:edGrp="everyone"/>
            <w:proofErr w:type="gramEnd"/>
            <w:r w:rsidRPr="0052527C">
              <w:rPr>
                <w:rFonts w:ascii="Arial" w:hAnsi="Arial" w:cs="Arial"/>
              </w:rPr>
              <w:t xml:space="preserve">  </w:t>
            </w:r>
            <w:permEnd w:id="576982981"/>
            <w:r w:rsidRPr="0052527C">
              <w:rPr>
                <w:rFonts w:ascii="Arial" w:hAnsi="Arial" w:cs="Arial"/>
              </w:rPr>
              <w:t>)Casado  (</w:t>
            </w:r>
            <w:permStart w:id="1121479385" w:edGrp="everyone"/>
            <w:r w:rsidRPr="0052527C">
              <w:rPr>
                <w:rFonts w:ascii="Arial" w:hAnsi="Arial" w:cs="Arial"/>
              </w:rPr>
              <w:t xml:space="preserve">  </w:t>
            </w:r>
            <w:permEnd w:id="1121479385"/>
            <w:r w:rsidRPr="0052527C">
              <w:rPr>
                <w:rFonts w:ascii="Arial" w:hAnsi="Arial" w:cs="Arial"/>
              </w:rPr>
              <w:t>)Solteiro  (</w:t>
            </w:r>
            <w:permStart w:id="1847527727" w:edGrp="everyone"/>
            <w:r w:rsidRPr="0052527C">
              <w:rPr>
                <w:rFonts w:ascii="Arial" w:hAnsi="Arial" w:cs="Arial"/>
              </w:rPr>
              <w:t xml:space="preserve">  </w:t>
            </w:r>
            <w:permEnd w:id="1847527727"/>
            <w:r w:rsidRPr="0052527C">
              <w:rPr>
                <w:rFonts w:ascii="Arial" w:hAnsi="Arial" w:cs="Arial"/>
              </w:rPr>
              <w:t>)Divorciado  (</w:t>
            </w:r>
            <w:permStart w:id="545292227" w:edGrp="everyone"/>
            <w:r w:rsidRPr="0052527C">
              <w:rPr>
                <w:rFonts w:ascii="Arial" w:hAnsi="Arial" w:cs="Arial"/>
              </w:rPr>
              <w:t xml:space="preserve">  </w:t>
            </w:r>
            <w:permEnd w:id="545292227"/>
            <w:r w:rsidRPr="0052527C">
              <w:rPr>
                <w:rFonts w:ascii="Arial" w:hAnsi="Arial" w:cs="Arial"/>
              </w:rPr>
              <w:t>)União Estável  (</w:t>
            </w:r>
            <w:permStart w:id="1517618431" w:edGrp="everyone"/>
            <w:r w:rsidRPr="0052527C">
              <w:rPr>
                <w:rFonts w:ascii="Arial" w:hAnsi="Arial" w:cs="Arial"/>
              </w:rPr>
              <w:t xml:space="preserve">  </w:t>
            </w:r>
            <w:permEnd w:id="1517618431"/>
            <w:r w:rsidRPr="0052527C">
              <w:rPr>
                <w:rFonts w:ascii="Arial" w:hAnsi="Arial" w:cs="Arial"/>
              </w:rPr>
              <w:t>)Separação Judicial   (</w:t>
            </w:r>
            <w:permStart w:id="1179864247" w:edGrp="everyone"/>
            <w:r w:rsidRPr="0052527C">
              <w:rPr>
                <w:rFonts w:ascii="Arial" w:hAnsi="Arial" w:cs="Arial"/>
              </w:rPr>
              <w:t xml:space="preserve">  </w:t>
            </w:r>
            <w:permEnd w:id="1179864247"/>
            <w:r w:rsidRPr="0052527C">
              <w:rPr>
                <w:rFonts w:ascii="Arial" w:hAnsi="Arial" w:cs="Arial"/>
              </w:rPr>
              <w:t>)Viúvo</w:t>
            </w:r>
          </w:p>
        </w:tc>
      </w:tr>
      <w:tr w:rsidR="009A0F7F" w:rsidRPr="00AE63CE" w14:paraId="680E7BF7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r w:rsidRPr="0052527C">
              <w:rPr>
                <w:rFonts w:ascii="Arial" w:hAnsi="Arial" w:cs="Arial"/>
                <w:b/>
              </w:rPr>
              <w:t>Cor/Raça/Etnia</w:t>
            </w:r>
            <w:proofErr w:type="gramStart"/>
            <w:r w:rsidRPr="0052527C">
              <w:rPr>
                <w:rFonts w:ascii="Arial" w:hAnsi="Arial" w:cs="Arial"/>
                <w:b/>
              </w:rPr>
              <w:t xml:space="preserve">:  </w:t>
            </w:r>
            <w:r w:rsidRPr="0052527C">
              <w:rPr>
                <w:rFonts w:ascii="Arial" w:hAnsi="Arial" w:cs="Arial"/>
              </w:rPr>
              <w:t>(</w:t>
            </w:r>
            <w:permStart w:id="983435899" w:edGrp="everyone"/>
            <w:proofErr w:type="gramEnd"/>
            <w:r w:rsidRPr="0052527C">
              <w:rPr>
                <w:rFonts w:ascii="Arial" w:hAnsi="Arial" w:cs="Arial"/>
              </w:rPr>
              <w:t xml:space="preserve">  </w:t>
            </w:r>
            <w:permEnd w:id="983435899"/>
            <w:r w:rsidRPr="0052527C">
              <w:rPr>
                <w:rFonts w:ascii="Arial" w:hAnsi="Arial" w:cs="Arial"/>
              </w:rPr>
              <w:t>)Branca   (</w:t>
            </w:r>
            <w:permStart w:id="163790044" w:edGrp="everyone"/>
            <w:r w:rsidRPr="0052527C">
              <w:rPr>
                <w:rFonts w:ascii="Arial" w:hAnsi="Arial" w:cs="Arial"/>
              </w:rPr>
              <w:t xml:space="preserve">  </w:t>
            </w:r>
            <w:permEnd w:id="163790044"/>
            <w:r w:rsidRPr="0052527C">
              <w:rPr>
                <w:rFonts w:ascii="Arial" w:hAnsi="Arial" w:cs="Arial"/>
              </w:rPr>
              <w:t>)Preta   (</w:t>
            </w:r>
            <w:permStart w:id="1272724335" w:edGrp="everyone"/>
            <w:r w:rsidRPr="0052527C">
              <w:rPr>
                <w:rFonts w:ascii="Arial" w:hAnsi="Arial" w:cs="Arial"/>
              </w:rPr>
              <w:t xml:space="preserve">  </w:t>
            </w:r>
            <w:permEnd w:id="1272724335"/>
            <w:r w:rsidRPr="0052527C">
              <w:rPr>
                <w:rFonts w:ascii="Arial" w:hAnsi="Arial" w:cs="Arial"/>
              </w:rPr>
              <w:t>)Parda   (</w:t>
            </w:r>
            <w:permStart w:id="184884115" w:edGrp="everyone"/>
            <w:r w:rsidRPr="0052527C">
              <w:rPr>
                <w:rFonts w:ascii="Arial" w:hAnsi="Arial" w:cs="Arial"/>
              </w:rPr>
              <w:t xml:space="preserve">  </w:t>
            </w:r>
            <w:permEnd w:id="184884115"/>
            <w:r w:rsidRPr="0052527C">
              <w:rPr>
                <w:rFonts w:ascii="Arial" w:hAnsi="Arial" w:cs="Arial"/>
              </w:rPr>
              <w:t>)Indígena   (</w:t>
            </w:r>
            <w:permStart w:id="1864574176" w:edGrp="everyone"/>
            <w:r w:rsidRPr="0052527C">
              <w:rPr>
                <w:rFonts w:ascii="Arial" w:hAnsi="Arial" w:cs="Arial"/>
              </w:rPr>
              <w:t xml:space="preserve">  </w:t>
            </w:r>
            <w:permEnd w:id="1864574176"/>
            <w:r w:rsidRPr="0052527C">
              <w:rPr>
                <w:rFonts w:ascii="Arial" w:hAnsi="Arial" w:cs="Arial"/>
              </w:rPr>
              <w:t>)Amarela   (</w:t>
            </w:r>
            <w:permStart w:id="1198941045" w:edGrp="everyone"/>
            <w:r w:rsidRPr="0052527C">
              <w:rPr>
                <w:rFonts w:ascii="Arial" w:hAnsi="Arial" w:cs="Arial"/>
              </w:rPr>
              <w:t xml:space="preserve">  </w:t>
            </w:r>
            <w:permEnd w:id="1198941045"/>
            <w:r w:rsidRPr="0052527C">
              <w:rPr>
                <w:rFonts w:ascii="Arial" w:hAnsi="Arial" w:cs="Arial"/>
              </w:rPr>
              <w:t>)Não declarada</w:t>
            </w:r>
          </w:p>
        </w:tc>
      </w:tr>
      <w:tr w:rsidR="009A0F7F" w:rsidRPr="00AE63CE" w14:paraId="27A38413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>Possui Deficiência</w:t>
            </w:r>
            <w:proofErr w:type="gramStart"/>
            <w:r w:rsidRPr="0052527C">
              <w:rPr>
                <w:rFonts w:ascii="Arial" w:hAnsi="Arial" w:cs="Arial"/>
                <w:b/>
              </w:rPr>
              <w:t xml:space="preserve">:  </w:t>
            </w:r>
            <w:r w:rsidRPr="0052527C">
              <w:rPr>
                <w:rFonts w:ascii="Arial" w:hAnsi="Arial" w:cs="Arial"/>
              </w:rPr>
              <w:t>(</w:t>
            </w:r>
            <w:permStart w:id="1020356382" w:edGrp="everyone"/>
            <w:proofErr w:type="gramEnd"/>
            <w:r w:rsidRPr="0052527C">
              <w:rPr>
                <w:rFonts w:ascii="Arial" w:hAnsi="Arial" w:cs="Arial"/>
              </w:rPr>
              <w:t xml:space="preserve">  </w:t>
            </w:r>
            <w:permEnd w:id="1020356382"/>
            <w:r w:rsidRPr="0052527C">
              <w:rPr>
                <w:rFonts w:ascii="Arial" w:hAnsi="Arial" w:cs="Arial"/>
              </w:rPr>
              <w:t>)Sim    (</w:t>
            </w:r>
            <w:permStart w:id="1703227347" w:edGrp="everyone"/>
            <w:r w:rsidRPr="0052527C">
              <w:rPr>
                <w:rFonts w:ascii="Arial" w:hAnsi="Arial" w:cs="Arial"/>
              </w:rPr>
              <w:t xml:space="preserve">  </w:t>
            </w:r>
            <w:permEnd w:id="1703227347"/>
            <w:r w:rsidRPr="0052527C">
              <w:rPr>
                <w:rFonts w:ascii="Arial" w:hAnsi="Arial" w:cs="Arial"/>
              </w:rPr>
              <w:t>)Não</w:t>
            </w:r>
          </w:p>
        </w:tc>
      </w:tr>
      <w:tr w:rsidR="0036154D" w:rsidRPr="00AE63CE" w14:paraId="5BA869F9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1164750E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proofErr w:type="gramStart"/>
            <w:r w:rsidRPr="00C14F64">
              <w:rPr>
                <w:rFonts w:ascii="Arial" w:hAnsi="Arial" w:cs="Arial"/>
              </w:rPr>
              <w:t>(</w:t>
            </w:r>
            <w:permStart w:id="400578025" w:edGrp="everyone"/>
            <w:r w:rsidRPr="00C14F64">
              <w:rPr>
                <w:rFonts w:ascii="Arial" w:hAnsi="Arial" w:cs="Arial"/>
              </w:rPr>
              <w:t xml:space="preserve">  </w:t>
            </w:r>
            <w:permEnd w:id="400578025"/>
            <w:r w:rsidRPr="00C14F64">
              <w:rPr>
                <w:rFonts w:ascii="Arial" w:hAnsi="Arial" w:cs="Arial"/>
              </w:rPr>
              <w:t>)</w:t>
            </w:r>
            <w:proofErr w:type="gramEnd"/>
            <w:r w:rsidRPr="00C14F64">
              <w:rPr>
                <w:rFonts w:ascii="Arial" w:hAnsi="Arial" w:cs="Arial"/>
              </w:rPr>
              <w:t xml:space="preserve"> </w:t>
            </w:r>
            <w:r w:rsidR="006E31FA" w:rsidRPr="006E31FA">
              <w:rPr>
                <w:rFonts w:ascii="Arial" w:hAnsi="Arial" w:cs="Arial"/>
              </w:rPr>
              <w:t>Matemática na Educação Básica (1000)</w:t>
            </w:r>
          </w:p>
        </w:tc>
      </w:tr>
      <w:tr w:rsidR="00CE5BF0" w:rsidRPr="00AE63CE" w14:paraId="14D68B0E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38A3978B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Linha de Pesquisa (</w:t>
            </w:r>
            <w:r w:rsidR="005453ED">
              <w:rPr>
                <w:rFonts w:ascii="Arial" w:hAnsi="Arial" w:cs="Arial"/>
                <w:b/>
              </w:rPr>
              <w:t>deixar em branco caso ainda não tenha sido definida no processo seletivo</w:t>
            </w:r>
            <w:r>
              <w:rPr>
                <w:rFonts w:ascii="Arial" w:hAnsi="Arial" w:cs="Arial"/>
                <w:b/>
              </w:rPr>
              <w:t>):</w:t>
            </w:r>
          </w:p>
        </w:tc>
      </w:tr>
      <w:tr w:rsidR="006E31FA" w:rsidRPr="00AE63CE" w14:paraId="7187DC18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6518C80" w14:textId="080EA2FF" w:rsidR="006E31FA" w:rsidRPr="00C14F64" w:rsidRDefault="006E31FA" w:rsidP="0076561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C14F64">
              <w:rPr>
                <w:rFonts w:ascii="Arial" w:hAnsi="Arial" w:cs="Arial"/>
                <w:bCs/>
              </w:rPr>
              <w:t>(</w:t>
            </w:r>
            <w:permStart w:id="918779422" w:edGrp="everyone"/>
            <w:r w:rsidRPr="00C14F64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</w:t>
            </w:r>
            <w:permEnd w:id="918779422"/>
            <w:r w:rsidRPr="00C14F64">
              <w:rPr>
                <w:rFonts w:ascii="Arial" w:hAnsi="Arial" w:cs="Arial"/>
                <w:bCs/>
              </w:rPr>
              <w:t>)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</w:t>
            </w:r>
            <w:r w:rsidRPr="006E31FA">
              <w:rPr>
                <w:rFonts w:ascii="Arial" w:hAnsi="Arial" w:cs="Arial"/>
                <w:bCs/>
              </w:rPr>
              <w:t>Matemática na Educação Básica e suas Tecnologias (1247)</w:t>
            </w:r>
          </w:p>
        </w:tc>
      </w:tr>
      <w:tr w:rsidR="006E31FA" w:rsidRPr="00AE63CE" w14:paraId="74BAEAFB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532B8F" w14:textId="348FD4AC" w:rsidR="006E31FA" w:rsidRPr="00C14F64" w:rsidRDefault="006E31FA" w:rsidP="0076561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C14F64">
              <w:rPr>
                <w:rFonts w:ascii="Arial" w:hAnsi="Arial" w:cs="Arial"/>
                <w:bCs/>
              </w:rPr>
              <w:t>(</w:t>
            </w:r>
            <w:permStart w:id="1460870554" w:edGrp="everyone"/>
            <w:r w:rsidRPr="00C14F64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</w:t>
            </w:r>
            <w:permEnd w:id="1460870554"/>
            <w:r w:rsidRPr="00C14F64">
              <w:rPr>
                <w:rFonts w:ascii="Arial" w:hAnsi="Arial" w:cs="Arial"/>
                <w:bCs/>
              </w:rPr>
              <w:t>)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</w:t>
            </w:r>
            <w:r w:rsidRPr="006E31FA">
              <w:rPr>
                <w:rFonts w:ascii="Arial" w:hAnsi="Arial" w:cs="Arial"/>
                <w:bCs/>
              </w:rPr>
              <w:t>Formação de Professores de Matemática da Educação Básica (1246)</w:t>
            </w:r>
          </w:p>
        </w:tc>
      </w:tr>
      <w:tr w:rsidR="006E31FA" w:rsidRPr="00AE63CE" w14:paraId="3B456BB9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8157C12" w14:textId="0CDEA1A1" w:rsidR="006E31FA" w:rsidRPr="00C14F64" w:rsidRDefault="006E31FA" w:rsidP="0076561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C14F64">
              <w:rPr>
                <w:rFonts w:ascii="Arial" w:hAnsi="Arial" w:cs="Arial"/>
                <w:bCs/>
              </w:rPr>
              <w:t>(</w:t>
            </w:r>
            <w:permStart w:id="255133022" w:edGrp="everyone"/>
            <w:r w:rsidRPr="00C14F64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</w:t>
            </w:r>
            <w:permEnd w:id="255133022"/>
            <w:r w:rsidRPr="00C14F64">
              <w:rPr>
                <w:rFonts w:ascii="Arial" w:hAnsi="Arial" w:cs="Arial"/>
                <w:bCs/>
              </w:rPr>
              <w:t>)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</w:t>
            </w:r>
            <w:r w:rsidRPr="006E31FA">
              <w:rPr>
                <w:rFonts w:ascii="Arial" w:hAnsi="Arial" w:cs="Arial"/>
                <w:bCs/>
              </w:rPr>
              <w:t>Divulgação e Popularização de Matemática da Educação Básica (1245)</w:t>
            </w:r>
          </w:p>
        </w:tc>
      </w:tr>
      <w:tr w:rsidR="0036154D" w:rsidRPr="00AE63CE" w14:paraId="1BF2F5EA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12832C43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  <w:permStart w:id="1015436828" w:edGrp="everyone"/>
            <w:r w:rsidR="00E627E1">
              <w:rPr>
                <w:rFonts w:ascii="Arial" w:hAnsi="Arial" w:cs="Arial"/>
              </w:rPr>
              <w:t xml:space="preserve">   </w:t>
            </w:r>
            <w:permEnd w:id="1015436828"/>
          </w:p>
        </w:tc>
      </w:tr>
      <w:tr w:rsidR="0036154D" w:rsidRPr="00AE63CE" w14:paraId="2D8E3F39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6D09A0BF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 w:rsidRPr="00954D38">
              <w:rPr>
                <w:rFonts w:ascii="Arial" w:hAnsi="Arial" w:cs="Arial"/>
                <w:b/>
              </w:rPr>
              <w:t>Coorientador</w:t>
            </w:r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  <w:permStart w:id="997795176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997795176"/>
          </w:p>
        </w:tc>
      </w:tr>
      <w:tr w:rsidR="0052527C" w:rsidRPr="00AE63CE" w14:paraId="7295A20D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41FB1882" w:rsidR="008B6A73" w:rsidRPr="001305AB" w:rsidRDefault="008B6A73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305AB">
              <w:rPr>
                <w:rFonts w:ascii="Arial" w:hAnsi="Arial" w:cs="Arial"/>
                <w:sz w:val="16"/>
                <w:szCs w:val="16"/>
              </w:rPr>
              <w:t>*</w:t>
            </w:r>
            <w:r w:rsidR="001305AB" w:rsidRPr="001305AB">
              <w:rPr>
                <w:rFonts w:ascii="Arial" w:hAnsi="Arial" w:cs="Arial"/>
                <w:sz w:val="16"/>
                <w:szCs w:val="16"/>
              </w:rPr>
              <w:t>**</w:t>
            </w:r>
            <w:r w:rsidRPr="001305AB">
              <w:rPr>
                <w:rFonts w:ascii="Arial" w:hAnsi="Arial" w:cs="Arial"/>
                <w:sz w:val="16"/>
                <w:szCs w:val="16"/>
              </w:rPr>
              <w:t xml:space="preserve">Conforme disposições do Dec. Estadual nº 16/2019, disponível em </w:t>
            </w:r>
            <w:hyperlink r:id="rId8" w:history="1">
              <w:r w:rsidRPr="001305A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1305AB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5F6435">
        <w:trPr>
          <w:trHeight w:val="434"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5F6435">
        <w:trPr>
          <w:trHeight w:val="168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5F6435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53EB5A7B" w:rsidR="00C14F64" w:rsidRPr="008B2B6D" w:rsidRDefault="0052527C" w:rsidP="00F8317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8B2B6D">
              <w:rPr>
                <w:rFonts w:ascii="Arial Narrow" w:hAnsi="Arial Narrow"/>
                <w:b/>
              </w:rPr>
              <w:t>(</w:t>
            </w:r>
            <w:permStart w:id="462506699" w:edGrp="everyone"/>
            <w:r w:rsidRPr="008B2B6D">
              <w:rPr>
                <w:rFonts w:ascii="Arial Narrow" w:hAnsi="Arial Narrow"/>
                <w:b/>
              </w:rPr>
              <w:t xml:space="preserve">  </w:t>
            </w:r>
            <w:permEnd w:id="462506699"/>
            <w:r w:rsidRPr="008B2B6D">
              <w:rPr>
                <w:rFonts w:ascii="Arial Narrow" w:hAnsi="Arial Narrow"/>
                <w:b/>
              </w:rPr>
              <w:t>)</w:t>
            </w:r>
            <w:proofErr w:type="gramEnd"/>
            <w:r w:rsidR="00CC5D44" w:rsidRPr="008B2B6D">
              <w:rPr>
                <w:rFonts w:ascii="Arial Narrow" w:hAnsi="Arial Narrow"/>
                <w:b/>
              </w:rPr>
              <w:t xml:space="preserve"> </w:t>
            </w:r>
            <w:r w:rsidR="00CE184B" w:rsidRPr="00CE184B">
              <w:rPr>
                <w:rFonts w:ascii="Arial Narrow" w:hAnsi="Arial Narrow"/>
                <w:b/>
              </w:rPr>
              <w:t>MA11-02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163C40CA" w:rsidR="00C14F64" w:rsidRPr="00AC7951" w:rsidRDefault="006E31FA" w:rsidP="00CE184B">
            <w:pPr>
              <w:jc w:val="both"/>
              <w:rPr>
                <w:rFonts w:ascii="Arial Narrow" w:hAnsi="Arial Narrow"/>
              </w:rPr>
            </w:pPr>
            <w:r w:rsidRPr="006E31FA">
              <w:rPr>
                <w:rFonts w:ascii="Arial Narrow" w:hAnsi="Arial Narrow"/>
              </w:rPr>
              <w:t>MA11 - Números e Funções Reais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4C2B3FA6" w:rsidR="00DC3194" w:rsidRPr="008B2B6D" w:rsidRDefault="006E31FA" w:rsidP="00F831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Viviane Maria Beuter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61F1F70E" w:rsidR="00C14F64" w:rsidRPr="008B2B6D" w:rsidRDefault="00485ED4" w:rsidP="00F8317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CE184B" w:rsidRPr="00F37D69" w14:paraId="1DAB317A" w14:textId="77777777" w:rsidTr="005F6435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7B77C2" w14:textId="06FAF4FB" w:rsidR="00CE184B" w:rsidRPr="008B2B6D" w:rsidRDefault="00CE184B" w:rsidP="00F8317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8B2B6D">
              <w:rPr>
                <w:rFonts w:ascii="Arial Narrow" w:hAnsi="Arial Narrow"/>
                <w:b/>
              </w:rPr>
              <w:t>(</w:t>
            </w:r>
            <w:permStart w:id="1668621396" w:edGrp="everyone"/>
            <w:r w:rsidRPr="008B2B6D">
              <w:rPr>
                <w:rFonts w:ascii="Arial Narrow" w:hAnsi="Arial Narrow"/>
                <w:b/>
              </w:rPr>
              <w:t xml:space="preserve">  </w:t>
            </w:r>
            <w:permEnd w:id="1668621396"/>
            <w:r w:rsidRPr="008B2B6D">
              <w:rPr>
                <w:rFonts w:ascii="Arial Narrow" w:hAnsi="Arial Narrow"/>
                <w:b/>
              </w:rPr>
              <w:t>)</w:t>
            </w:r>
            <w:proofErr w:type="gramEnd"/>
            <w:r>
              <w:rPr>
                <w:rFonts w:ascii="Arial Narrow" w:hAnsi="Arial Narrow"/>
                <w:b/>
              </w:rPr>
              <w:t xml:space="preserve"> </w:t>
            </w:r>
            <w:r w:rsidRPr="00CE184B">
              <w:rPr>
                <w:rFonts w:ascii="Arial Narrow" w:hAnsi="Arial Narrow"/>
                <w:b/>
              </w:rPr>
              <w:t>MA12-02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AE1EED" w14:textId="2AC9B325" w:rsidR="00CE184B" w:rsidRPr="00485ED4" w:rsidRDefault="006E31FA" w:rsidP="00CE184B">
            <w:pPr>
              <w:jc w:val="both"/>
              <w:rPr>
                <w:rFonts w:ascii="Arial Narrow" w:hAnsi="Arial Narrow"/>
              </w:rPr>
            </w:pPr>
            <w:r w:rsidRPr="006E31FA">
              <w:rPr>
                <w:rFonts w:ascii="Arial Narrow" w:hAnsi="Arial Narrow"/>
              </w:rPr>
              <w:t>MA12 - Matemática Discreta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E52E96" w14:textId="631EFC95" w:rsidR="00CE184B" w:rsidRPr="00935A54" w:rsidRDefault="006E31FA" w:rsidP="00F8317C">
            <w:pPr>
              <w:rPr>
                <w:rFonts w:ascii="Arial Narrow" w:hAnsi="Arial Narrow"/>
              </w:rPr>
            </w:pPr>
            <w:r w:rsidRPr="00935A54">
              <w:rPr>
                <w:rFonts w:ascii="Arial Narrow" w:hAnsi="Arial Narrow"/>
              </w:rPr>
              <w:t xml:space="preserve">Prof. Dr. </w:t>
            </w:r>
            <w:r>
              <w:rPr>
                <w:rFonts w:ascii="Arial Narrow" w:hAnsi="Arial Narrow"/>
              </w:rPr>
              <w:t>Fernando Deeke Sasse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38E4B8" w14:textId="2691354E" w:rsidR="00CE184B" w:rsidRDefault="00CE184B" w:rsidP="00F8317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CE184B" w:rsidRPr="00F37D69" w14:paraId="3F5C76FD" w14:textId="77777777" w:rsidTr="005F6435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0E6043" w14:textId="649501EB" w:rsidR="00CE184B" w:rsidRPr="008B2B6D" w:rsidRDefault="00CE184B" w:rsidP="00CE184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6F090D">
              <w:rPr>
                <w:rFonts w:ascii="Arial Narrow" w:hAnsi="Arial Narrow"/>
                <w:b/>
              </w:rPr>
              <w:t>(</w:t>
            </w:r>
            <w:permStart w:id="562037556" w:edGrp="everyone"/>
            <w:r w:rsidRPr="006F090D">
              <w:rPr>
                <w:rFonts w:ascii="Arial Narrow" w:hAnsi="Arial Narrow"/>
                <w:b/>
              </w:rPr>
              <w:t xml:space="preserve">  </w:t>
            </w:r>
            <w:permEnd w:id="562037556"/>
            <w:r w:rsidRPr="006F090D">
              <w:rPr>
                <w:rFonts w:ascii="Arial Narrow" w:hAnsi="Arial Narrow"/>
                <w:b/>
              </w:rPr>
              <w:t>)</w:t>
            </w:r>
            <w:proofErr w:type="gramEnd"/>
            <w:r w:rsidRPr="006F090D">
              <w:rPr>
                <w:rFonts w:ascii="Arial Narrow" w:hAnsi="Arial Narrow"/>
                <w:b/>
              </w:rPr>
              <w:t xml:space="preserve"> </w:t>
            </w:r>
            <w:r w:rsidR="006E31FA" w:rsidRPr="006E31FA">
              <w:rPr>
                <w:rFonts w:ascii="Arial Narrow" w:hAnsi="Arial Narrow"/>
                <w:b/>
              </w:rPr>
              <w:t>MA23-02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8FD411" w14:textId="1C060D75" w:rsidR="00CE184B" w:rsidRPr="00485ED4" w:rsidRDefault="006E31FA" w:rsidP="00CE184B">
            <w:pPr>
              <w:jc w:val="both"/>
              <w:rPr>
                <w:rFonts w:ascii="Arial Narrow" w:hAnsi="Arial Narrow"/>
              </w:rPr>
            </w:pPr>
            <w:r w:rsidRPr="006E31FA">
              <w:rPr>
                <w:rFonts w:ascii="Arial Narrow" w:hAnsi="Arial Narrow"/>
              </w:rPr>
              <w:t>MA23 - Geometria Analítica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C74EF8" w14:textId="7A836751" w:rsidR="00CE184B" w:rsidRPr="00935A54" w:rsidRDefault="00CE184B" w:rsidP="00CE184B">
            <w:pPr>
              <w:rPr>
                <w:rFonts w:ascii="Arial Narrow" w:hAnsi="Arial Narrow"/>
              </w:rPr>
            </w:pPr>
            <w:r w:rsidRPr="00935A54">
              <w:rPr>
                <w:rFonts w:ascii="Arial Narrow" w:hAnsi="Arial Narrow"/>
              </w:rPr>
              <w:t>Prof</w:t>
            </w:r>
            <w:r>
              <w:rPr>
                <w:rFonts w:ascii="Arial Narrow" w:hAnsi="Arial Narrow"/>
              </w:rPr>
              <w:t>a</w:t>
            </w:r>
            <w:r w:rsidRPr="00935A54">
              <w:rPr>
                <w:rFonts w:ascii="Arial Narrow" w:hAnsi="Arial Narrow"/>
              </w:rPr>
              <w:t>. Dr</w:t>
            </w:r>
            <w:r>
              <w:rPr>
                <w:rFonts w:ascii="Arial Narrow" w:hAnsi="Arial Narrow"/>
              </w:rPr>
              <w:t>a</w:t>
            </w:r>
            <w:r w:rsidRPr="00935A54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</w:t>
            </w:r>
            <w:r w:rsidR="006E31FA">
              <w:rPr>
                <w:rFonts w:ascii="Arial Narrow" w:hAnsi="Arial Narrow"/>
              </w:rPr>
              <w:t>Eliane Bihuna de Azevedo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2D3BD1" w14:textId="04BECB7D" w:rsidR="00CE184B" w:rsidRDefault="00CE184B" w:rsidP="00CE184B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CE184B" w:rsidRPr="00F37D69" w14:paraId="0E45685D" w14:textId="77777777" w:rsidTr="005F6435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47A081" w14:textId="4377922D" w:rsidR="00CE184B" w:rsidRPr="008B2B6D" w:rsidRDefault="00CE184B" w:rsidP="00CE184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6F090D">
              <w:rPr>
                <w:rFonts w:ascii="Arial Narrow" w:hAnsi="Arial Narrow"/>
                <w:b/>
              </w:rPr>
              <w:t>(</w:t>
            </w:r>
            <w:permStart w:id="122182958" w:edGrp="everyone"/>
            <w:r w:rsidRPr="006F090D">
              <w:rPr>
                <w:rFonts w:ascii="Arial Narrow" w:hAnsi="Arial Narrow"/>
                <w:b/>
              </w:rPr>
              <w:t xml:space="preserve">  </w:t>
            </w:r>
            <w:permEnd w:id="122182958"/>
            <w:r w:rsidRPr="006F090D">
              <w:rPr>
                <w:rFonts w:ascii="Arial Narrow" w:hAnsi="Arial Narrow"/>
                <w:b/>
              </w:rPr>
              <w:t>)</w:t>
            </w:r>
            <w:proofErr w:type="gramEnd"/>
            <w:r w:rsidRPr="006F090D">
              <w:rPr>
                <w:rFonts w:ascii="Arial Narrow" w:hAnsi="Arial Narrow"/>
                <w:b/>
              </w:rPr>
              <w:t xml:space="preserve"> </w:t>
            </w:r>
            <w:r w:rsidR="006E31FA" w:rsidRPr="006E31FA">
              <w:rPr>
                <w:rFonts w:ascii="Arial Narrow" w:hAnsi="Arial Narrow"/>
                <w:b/>
              </w:rPr>
              <w:t>MA40-02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E54FE7" w14:textId="5FD9EA00" w:rsidR="00CE184B" w:rsidRPr="00485ED4" w:rsidRDefault="006E31FA" w:rsidP="00CE184B">
            <w:pPr>
              <w:jc w:val="both"/>
              <w:rPr>
                <w:rFonts w:ascii="Arial Narrow" w:hAnsi="Arial Narrow"/>
              </w:rPr>
            </w:pPr>
            <w:r w:rsidRPr="006E31FA">
              <w:rPr>
                <w:rFonts w:ascii="Arial Narrow" w:hAnsi="Arial Narrow"/>
              </w:rPr>
              <w:t>MA40 - Tópicos de Matemática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371EFF" w14:textId="3163F89B" w:rsidR="00CE184B" w:rsidRPr="00935A54" w:rsidRDefault="006E31FA" w:rsidP="00CE184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Regina Helena Munhoz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ACDA73" w14:textId="38007615" w:rsidR="00CE184B" w:rsidRDefault="00CE184B" w:rsidP="00CE184B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3014FB7C" w14:textId="219A40E9" w:rsidR="00C14F64" w:rsidRDefault="00C14F64" w:rsidP="00C14F64">
      <w:pPr>
        <w:rPr>
          <w:rFonts w:ascii="Arial" w:hAnsi="Arial" w:cs="Arial"/>
          <w:highlight w:val="yellow"/>
        </w:rPr>
      </w:pPr>
    </w:p>
    <w:p w14:paraId="0931CA0C" w14:textId="77777777" w:rsidR="005F6435" w:rsidRPr="00D80145" w:rsidRDefault="001F6696" w:rsidP="005F6435">
      <w:pPr>
        <w:ind w:right="-278"/>
        <w:jc w:val="center"/>
        <w:rPr>
          <w:rFonts w:ascii="Arial" w:hAnsi="Arial" w:cs="Arial"/>
          <w:b/>
          <w:bCs/>
          <w:u w:val="single"/>
        </w:rPr>
      </w:pPr>
      <w:sdt>
        <w:sdtPr>
          <w:rPr>
            <w:rFonts w:ascii="Arial" w:hAnsi="Arial" w:cs="Arial"/>
            <w:b/>
            <w:bCs/>
            <w:sz w:val="18"/>
            <w:szCs w:val="18"/>
            <w:highlight w:val="cyan"/>
            <w:u w:val="single"/>
          </w:rPr>
          <w:id w:val="1254321321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F6435">
            <w:rPr>
              <w:rFonts w:ascii="MS Gothic" w:eastAsia="MS Gothic" w:hAnsi="MS Gothic" w:cs="Arial" w:hint="eastAsia"/>
              <w:b/>
              <w:bCs/>
              <w:sz w:val="18"/>
              <w:szCs w:val="18"/>
              <w:highlight w:val="cyan"/>
              <w:u w:val="single"/>
            </w:rPr>
            <w:t>☒</w:t>
          </w:r>
        </w:sdtContent>
      </w:sdt>
      <w:r w:rsidR="005F6435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 Estou ciente de que deverei cumprir todos os requisitos do meu curso (proficiência em língua estrangeira, qualificação, estágio docência</w:t>
      </w:r>
      <w:r w:rsidR="005F643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 – caso houver</w:t>
      </w:r>
      <w:r w:rsidR="005F6435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>, etc.) dentro dos prazos legais, sob pena de desligamento do curso.</w:t>
      </w:r>
    </w:p>
    <w:tbl>
      <w:tblPr>
        <w:tblW w:w="10061" w:type="dxa"/>
        <w:tblLayout w:type="fixed"/>
        <w:tblLook w:val="04A0" w:firstRow="1" w:lastRow="0" w:firstColumn="1" w:lastColumn="0" w:noHBand="0" w:noVBand="1"/>
      </w:tblPr>
      <w:tblGrid>
        <w:gridCol w:w="1880"/>
        <w:gridCol w:w="4595"/>
        <w:gridCol w:w="417"/>
        <w:gridCol w:w="3169"/>
      </w:tblGrid>
      <w:tr w:rsidR="005F6435" w:rsidRPr="00623BBC" w14:paraId="6A32E473" w14:textId="77777777" w:rsidTr="005F6435">
        <w:trPr>
          <w:trHeight w:val="498"/>
        </w:trPr>
        <w:tc>
          <w:tcPr>
            <w:tcW w:w="1880" w:type="dxa"/>
          </w:tcPr>
          <w:p w14:paraId="63994D64" w14:textId="77777777" w:rsidR="005F6435" w:rsidRDefault="005F6435" w:rsidP="007721D7">
            <w:pPr>
              <w:rPr>
                <w:rFonts w:ascii="Arial" w:hAnsi="Arial" w:cs="Arial"/>
              </w:rPr>
            </w:pPr>
          </w:p>
          <w:p w14:paraId="75807DDD" w14:textId="77777777" w:rsidR="005F6435" w:rsidRPr="00623BBC" w:rsidRDefault="005F6435" w:rsidP="007721D7">
            <w:pPr>
              <w:rPr>
                <w:rFonts w:ascii="Arial" w:hAnsi="Arial" w:cs="Arial"/>
              </w:rPr>
            </w:pPr>
          </w:p>
        </w:tc>
        <w:tc>
          <w:tcPr>
            <w:tcW w:w="4595" w:type="dxa"/>
            <w:tcBorders>
              <w:bottom w:val="single" w:sz="4" w:space="0" w:color="auto"/>
            </w:tcBorders>
          </w:tcPr>
          <w:p w14:paraId="5D697FFE" w14:textId="77777777" w:rsidR="005F6435" w:rsidRPr="00623BBC" w:rsidRDefault="005F6435" w:rsidP="007721D7">
            <w:pPr>
              <w:rPr>
                <w:rFonts w:ascii="Arial" w:hAnsi="Arial" w:cs="Arial"/>
              </w:rPr>
            </w:pPr>
          </w:p>
        </w:tc>
        <w:tc>
          <w:tcPr>
            <w:tcW w:w="417" w:type="dxa"/>
            <w:shd w:val="clear" w:color="auto" w:fill="auto"/>
          </w:tcPr>
          <w:p w14:paraId="33602517" w14:textId="77777777" w:rsidR="005F6435" w:rsidRPr="00623BBC" w:rsidRDefault="005F6435" w:rsidP="007721D7">
            <w:pPr>
              <w:rPr>
                <w:rFonts w:ascii="Arial" w:hAnsi="Arial" w:cs="Arial"/>
              </w:rPr>
            </w:pPr>
          </w:p>
        </w:tc>
        <w:tc>
          <w:tcPr>
            <w:tcW w:w="3169" w:type="dxa"/>
            <w:shd w:val="clear" w:color="auto" w:fill="auto"/>
          </w:tcPr>
          <w:p w14:paraId="47949EA8" w14:textId="77777777" w:rsidR="005F6435" w:rsidRDefault="005F6435" w:rsidP="007721D7">
            <w:pPr>
              <w:rPr>
                <w:rFonts w:ascii="Arial" w:hAnsi="Arial" w:cs="Arial"/>
              </w:rPr>
            </w:pPr>
          </w:p>
          <w:p w14:paraId="2B97660E" w14:textId="7741303D" w:rsidR="005F6435" w:rsidRPr="00623BBC" w:rsidRDefault="005F6435" w:rsidP="007721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  <w:r w:rsidR="00E627E1">
              <w:rPr>
                <w:rFonts w:ascii="Arial" w:hAnsi="Arial" w:cs="Arial"/>
              </w:rPr>
              <w:t xml:space="preserve">: </w:t>
            </w:r>
            <w:permStart w:id="751069765" w:edGrp="everyone"/>
            <w:r w:rsidR="00E627E1">
              <w:rPr>
                <w:rFonts w:ascii="Arial" w:hAnsi="Arial" w:cs="Arial"/>
              </w:rPr>
              <w:t xml:space="preserve">  </w:t>
            </w:r>
            <w:permEnd w:id="751069765"/>
            <w:r>
              <w:rPr>
                <w:rFonts w:ascii="Arial" w:hAnsi="Arial" w:cs="Arial"/>
              </w:rPr>
              <w:t xml:space="preserve"> / </w:t>
            </w:r>
            <w:permStart w:id="2115327014" w:edGrp="everyone"/>
            <w:r w:rsidR="00E627E1">
              <w:rPr>
                <w:rFonts w:ascii="Arial" w:hAnsi="Arial" w:cs="Arial"/>
              </w:rPr>
              <w:t xml:space="preserve">  </w:t>
            </w:r>
            <w:permEnd w:id="2115327014"/>
            <w:r>
              <w:rPr>
                <w:rFonts w:ascii="Arial" w:hAnsi="Arial" w:cs="Arial"/>
              </w:rPr>
              <w:t xml:space="preserve"> / </w:t>
            </w:r>
            <w:proofErr w:type="gramStart"/>
            <w:r>
              <w:rPr>
                <w:rFonts w:ascii="Arial" w:hAnsi="Arial" w:cs="Arial"/>
              </w:rPr>
              <w:t>202</w:t>
            </w:r>
            <w:permStart w:id="1612808032" w:edGrp="everyone"/>
            <w:r w:rsidR="00E627E1">
              <w:rPr>
                <w:rFonts w:ascii="Arial" w:hAnsi="Arial" w:cs="Arial"/>
              </w:rPr>
              <w:t xml:space="preserve">  </w:t>
            </w:r>
            <w:permEnd w:id="1612808032"/>
            <w:r>
              <w:rPr>
                <w:rFonts w:ascii="Arial" w:hAnsi="Arial" w:cs="Arial"/>
              </w:rPr>
              <w:t>.</w:t>
            </w:r>
            <w:proofErr w:type="gramEnd"/>
          </w:p>
        </w:tc>
      </w:tr>
      <w:tr w:rsidR="005F6435" w:rsidRPr="00623BBC" w14:paraId="798C976E" w14:textId="77777777" w:rsidTr="005F6435">
        <w:tc>
          <w:tcPr>
            <w:tcW w:w="1880" w:type="dxa"/>
          </w:tcPr>
          <w:p w14:paraId="3D7306EA" w14:textId="77777777" w:rsidR="005F6435" w:rsidRPr="00623BBC" w:rsidRDefault="005F6435" w:rsidP="007721D7">
            <w:pPr>
              <w:rPr>
                <w:rFonts w:ascii="Arial" w:hAnsi="Arial" w:cs="Arial"/>
              </w:rPr>
            </w:pPr>
          </w:p>
        </w:tc>
        <w:tc>
          <w:tcPr>
            <w:tcW w:w="4595" w:type="dxa"/>
            <w:tcBorders>
              <w:top w:val="single" w:sz="4" w:space="0" w:color="auto"/>
            </w:tcBorders>
          </w:tcPr>
          <w:p w14:paraId="00DD1182" w14:textId="77777777" w:rsidR="005F6435" w:rsidRPr="00623BBC" w:rsidRDefault="005F6435" w:rsidP="007721D7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>
              <w:rPr>
                <w:rFonts w:ascii="Arial" w:hAnsi="Arial" w:cs="Arial"/>
              </w:rPr>
              <w:t>(a)</w:t>
            </w:r>
          </w:p>
        </w:tc>
        <w:tc>
          <w:tcPr>
            <w:tcW w:w="417" w:type="dxa"/>
            <w:shd w:val="clear" w:color="auto" w:fill="auto"/>
          </w:tcPr>
          <w:p w14:paraId="3BF55B2E" w14:textId="77777777" w:rsidR="005F6435" w:rsidRPr="00623BBC" w:rsidRDefault="005F6435" w:rsidP="007721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69" w:type="dxa"/>
            <w:shd w:val="clear" w:color="auto" w:fill="auto"/>
          </w:tcPr>
          <w:p w14:paraId="4EB7BAF8" w14:textId="77777777" w:rsidR="005F6435" w:rsidRPr="00623BBC" w:rsidRDefault="005F6435" w:rsidP="007721D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E16AD05" w14:textId="046D8064" w:rsidR="00643BFF" w:rsidRDefault="00643BFF" w:rsidP="00C14F64">
      <w:pPr>
        <w:rPr>
          <w:rFonts w:ascii="Arial" w:hAnsi="Arial" w:cs="Arial"/>
          <w:highlight w:val="yellow"/>
        </w:rPr>
      </w:pPr>
    </w:p>
    <w:p w14:paraId="77E33C9D" w14:textId="77777777" w:rsidR="005F6435" w:rsidRDefault="005F6435" w:rsidP="00C14F64">
      <w:pPr>
        <w:rPr>
          <w:rFonts w:ascii="Arial" w:hAnsi="Arial" w:cs="Arial"/>
          <w:highlight w:val="yellow"/>
        </w:rPr>
      </w:pPr>
    </w:p>
    <w:p w14:paraId="02B37705" w14:textId="140AE830" w:rsidR="00A40ABE" w:rsidRPr="00B60742" w:rsidRDefault="00C14F64" w:rsidP="00743FA3">
      <w:pPr>
        <w:rPr>
          <w:rFonts w:ascii="Arial" w:hAnsi="Arial" w:cs="Arial"/>
        </w:rPr>
      </w:pPr>
      <w:r w:rsidRPr="00B60742">
        <w:rPr>
          <w:rFonts w:ascii="Arial" w:hAnsi="Arial" w:cs="Arial"/>
          <w:b/>
          <w:highlight w:val="yellow"/>
        </w:rPr>
        <w:t>OBS.:</w:t>
      </w:r>
      <w:r w:rsidRPr="00B60742">
        <w:rPr>
          <w:rFonts w:ascii="Arial" w:hAnsi="Arial" w:cs="Arial"/>
          <w:highlight w:val="yellow"/>
        </w:rPr>
        <w:t xml:space="preserve"> </w:t>
      </w:r>
      <w:r w:rsidR="0052527C" w:rsidRPr="00B60742">
        <w:rPr>
          <w:rFonts w:ascii="Arial" w:hAnsi="Arial" w:cs="Arial"/>
          <w:highlight w:val="yellow"/>
        </w:rPr>
        <w:t>s</w:t>
      </w:r>
      <w:r w:rsidRPr="00B60742">
        <w:rPr>
          <w:rFonts w:ascii="Arial" w:hAnsi="Arial" w:cs="Arial"/>
          <w:highlight w:val="yellow"/>
        </w:rPr>
        <w:t>ó será aceito formulário totalmente preenchido e assinado.</w:t>
      </w:r>
    </w:p>
    <w:sectPr w:rsidR="00A40ABE" w:rsidRPr="00B60742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1Tk75y3ZjRXcgg9TZsbFHWUBUbnPPCmKav3ZQuw6SEtpDrzHKFpmrYLSf9MvR2DQ9ISNeFpJ62KvhTqgIwQtQg==" w:salt="ET2q3wTm0VRx+PWsM1DD8w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305AB"/>
    <w:rsid w:val="00175191"/>
    <w:rsid w:val="00180076"/>
    <w:rsid w:val="00184029"/>
    <w:rsid w:val="001B1661"/>
    <w:rsid w:val="001C2BA4"/>
    <w:rsid w:val="001D7D16"/>
    <w:rsid w:val="001F669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34312"/>
    <w:rsid w:val="004436BF"/>
    <w:rsid w:val="004527E8"/>
    <w:rsid w:val="00460444"/>
    <w:rsid w:val="0046072A"/>
    <w:rsid w:val="00463B89"/>
    <w:rsid w:val="00480224"/>
    <w:rsid w:val="00485ED4"/>
    <w:rsid w:val="00486648"/>
    <w:rsid w:val="0049191C"/>
    <w:rsid w:val="004955A3"/>
    <w:rsid w:val="00497168"/>
    <w:rsid w:val="004B393D"/>
    <w:rsid w:val="004C4903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453ED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435"/>
    <w:rsid w:val="005F66D5"/>
    <w:rsid w:val="00600D45"/>
    <w:rsid w:val="00623BBC"/>
    <w:rsid w:val="006240B6"/>
    <w:rsid w:val="00631156"/>
    <w:rsid w:val="00643BFF"/>
    <w:rsid w:val="00697A90"/>
    <w:rsid w:val="00697E84"/>
    <w:rsid w:val="006A55AA"/>
    <w:rsid w:val="006B1F70"/>
    <w:rsid w:val="006C2002"/>
    <w:rsid w:val="006D5D50"/>
    <w:rsid w:val="006E31FA"/>
    <w:rsid w:val="006E455A"/>
    <w:rsid w:val="00737530"/>
    <w:rsid w:val="00743FA3"/>
    <w:rsid w:val="007516BE"/>
    <w:rsid w:val="007521C3"/>
    <w:rsid w:val="00755753"/>
    <w:rsid w:val="0076303A"/>
    <w:rsid w:val="00765613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2B6D"/>
    <w:rsid w:val="008B6A73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9E5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0742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87FF5"/>
    <w:rsid w:val="00C94473"/>
    <w:rsid w:val="00CA0799"/>
    <w:rsid w:val="00CA4108"/>
    <w:rsid w:val="00CB7AC7"/>
    <w:rsid w:val="00CC5D44"/>
    <w:rsid w:val="00CD0732"/>
    <w:rsid w:val="00CE184B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A769B"/>
    <w:rsid w:val="00DC3194"/>
    <w:rsid w:val="00DC4DEC"/>
    <w:rsid w:val="00DD065E"/>
    <w:rsid w:val="00DD6B0A"/>
    <w:rsid w:val="00DD6CF4"/>
    <w:rsid w:val="00DE7DE3"/>
    <w:rsid w:val="00E05C17"/>
    <w:rsid w:val="00E23989"/>
    <w:rsid w:val="00E24E66"/>
    <w:rsid w:val="00E31C31"/>
    <w:rsid w:val="00E46792"/>
    <w:rsid w:val="00E61841"/>
    <w:rsid w:val="00E627E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317C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ED117-C4F6-4D2B-87A6-EEFEB3988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517</TotalTime>
  <Pages>1</Pages>
  <Words>354</Words>
  <Characters>1912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ANA PAULA MALLMANN FRIOLIM</cp:lastModifiedBy>
  <cp:revision>74</cp:revision>
  <cp:lastPrinted>2019-12-17T21:42:00Z</cp:lastPrinted>
  <dcterms:created xsi:type="dcterms:W3CDTF">2017-06-28T19:11:00Z</dcterms:created>
  <dcterms:modified xsi:type="dcterms:W3CDTF">2024-12-11T19:22:00Z</dcterms:modified>
</cp:coreProperties>
</file>