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2C148" w14:textId="4AAA4144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0225CB">
        <w:rPr>
          <w:rFonts w:ascii="Arial" w:hAnsi="Arial" w:cs="Arial"/>
          <w:b/>
          <w:color w:val="000000"/>
        </w:rPr>
        <w:t>FÍSICA</w:t>
      </w:r>
    </w:p>
    <w:p w14:paraId="088DBE9A" w14:textId="3CB3F13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</w:t>
      </w:r>
      <w:r w:rsidR="003540FD">
        <w:rPr>
          <w:rFonts w:ascii="Arial" w:hAnsi="Arial" w:cs="Arial"/>
          <w:b/>
          <w:color w:val="000000"/>
          <w:u w:val="single"/>
        </w:rPr>
        <w:t>5</w:t>
      </w:r>
      <w:r w:rsidR="00F54D12">
        <w:rPr>
          <w:rFonts w:ascii="Arial" w:hAnsi="Arial" w:cs="Arial"/>
          <w:b/>
          <w:color w:val="000000"/>
          <w:u w:val="single"/>
        </w:rPr>
        <w:t>/</w:t>
      </w:r>
      <w:r w:rsidR="003540FD">
        <w:rPr>
          <w:rFonts w:ascii="Arial" w:hAnsi="Arial" w:cs="Arial"/>
          <w:b/>
          <w:color w:val="000000"/>
          <w:u w:val="single"/>
        </w:rPr>
        <w:t>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3540FD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65111B96" w14:textId="764E70A3" w:rsidR="004C6C95" w:rsidRPr="00CF359F" w:rsidRDefault="00F54D12" w:rsidP="00CF359F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</w:tc>
      </w:tr>
      <w:tr w:rsidR="004C6C95" w:rsidRPr="00AE63CE" w14:paraId="41DC8813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6158EE96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  <w:r w:rsidR="00CF359F">
              <w:rPr>
                <w:rFonts w:ascii="Arial" w:hAnsi="Arial" w:cs="Arial"/>
                <w:b/>
              </w:rPr>
              <w:t xml:space="preserve"> </w:t>
            </w:r>
            <w:permStart w:id="1055866958" w:edGrp="everyone"/>
            <w:r w:rsidR="00CF359F">
              <w:rPr>
                <w:rFonts w:ascii="Arial" w:hAnsi="Arial" w:cs="Arial"/>
                <w:b/>
              </w:rPr>
              <w:t xml:space="preserve">   </w:t>
            </w:r>
            <w:permEnd w:id="1055866958"/>
          </w:p>
        </w:tc>
      </w:tr>
      <w:tr w:rsidR="00C53FA0" w:rsidRPr="00AE63CE" w14:paraId="599D70E5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018CE0B3" w:rsidR="00C53FA0" w:rsidRPr="00954D38" w:rsidRDefault="00C53FA0" w:rsidP="0044696F">
            <w:pPr>
              <w:jc w:val="both"/>
              <w:rPr>
                <w:rFonts w:ascii="Arial" w:hAnsi="Arial" w:cs="Arial"/>
                <w:b/>
              </w:rPr>
            </w:pPr>
            <w:r w:rsidRPr="005F66D5">
              <w:rPr>
                <w:rFonts w:ascii="Arial" w:hAnsi="Arial" w:cs="Arial"/>
                <w:b/>
              </w:rPr>
              <w:t>Nome Social</w:t>
            </w:r>
            <w:r w:rsidR="002B0DD8">
              <w:rPr>
                <w:rFonts w:ascii="Arial" w:hAnsi="Arial" w:cs="Arial"/>
                <w:b/>
              </w:rPr>
              <w:t xml:space="preserve"> (</w:t>
            </w:r>
            <w:r w:rsidR="0044696F">
              <w:rPr>
                <w:rFonts w:ascii="Arial" w:hAnsi="Arial" w:cs="Arial"/>
                <w:b/>
              </w:rPr>
              <w:t xml:space="preserve">preencher apenas se </w:t>
            </w:r>
            <w:r w:rsidR="002B0DD8">
              <w:rPr>
                <w:rFonts w:ascii="Arial" w:hAnsi="Arial" w:cs="Arial"/>
                <w:b/>
              </w:rPr>
              <w:t>houver)</w:t>
            </w:r>
            <w:r w:rsidR="008B6A73">
              <w:rPr>
                <w:rFonts w:ascii="Arial" w:hAnsi="Arial" w:cs="Arial"/>
                <w:b/>
              </w:rPr>
              <w:t>*</w:t>
            </w:r>
            <w:r w:rsidR="002B0DD8">
              <w:rPr>
                <w:rFonts w:ascii="Arial" w:hAnsi="Arial" w:cs="Arial"/>
                <w:b/>
              </w:rPr>
              <w:t>**</w:t>
            </w:r>
            <w:r w:rsidRPr="005F66D5">
              <w:rPr>
                <w:rFonts w:ascii="Arial" w:hAnsi="Arial" w:cs="Arial"/>
                <w:b/>
              </w:rPr>
              <w:t>:</w:t>
            </w:r>
            <w:r w:rsidR="00CF359F">
              <w:rPr>
                <w:rFonts w:ascii="Arial" w:hAnsi="Arial" w:cs="Arial"/>
                <w:b/>
              </w:rPr>
              <w:t xml:space="preserve"> </w:t>
            </w:r>
            <w:permStart w:id="1600017145" w:edGrp="everyone"/>
            <w:r w:rsidR="00CF359F">
              <w:rPr>
                <w:rFonts w:ascii="Arial" w:hAnsi="Arial" w:cs="Arial"/>
                <w:b/>
              </w:rPr>
              <w:t xml:space="preserve">   </w:t>
            </w:r>
            <w:permEnd w:id="1600017145"/>
          </w:p>
        </w:tc>
      </w:tr>
      <w:tr w:rsidR="0052527C" w:rsidRPr="00AE63CE" w14:paraId="72A164CB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2752C9EE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CPF:</w:t>
            </w:r>
            <w:r w:rsidR="00CF359F">
              <w:rPr>
                <w:rFonts w:ascii="Arial" w:hAnsi="Arial" w:cs="Arial"/>
                <w:b/>
              </w:rPr>
              <w:t xml:space="preserve"> </w:t>
            </w:r>
            <w:permStart w:id="677732882" w:edGrp="everyone"/>
            <w:r w:rsidR="00CF359F">
              <w:rPr>
                <w:rFonts w:ascii="Arial" w:hAnsi="Arial" w:cs="Arial"/>
                <w:b/>
              </w:rPr>
              <w:t xml:space="preserve">   </w:t>
            </w:r>
            <w:permEnd w:id="677732882"/>
          </w:p>
        </w:tc>
      </w:tr>
      <w:tr w:rsidR="00E866BC" w:rsidRPr="00AE63CE" w14:paraId="40AA15C9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7D5723D5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  <w:r w:rsidR="00CF359F">
              <w:rPr>
                <w:rFonts w:ascii="Arial" w:hAnsi="Arial" w:cs="Arial"/>
                <w:b/>
              </w:rPr>
              <w:t xml:space="preserve"> </w:t>
            </w:r>
            <w:permStart w:id="978004165" w:edGrp="everyone"/>
            <w:r w:rsidR="00CF359F">
              <w:rPr>
                <w:rFonts w:ascii="Arial" w:hAnsi="Arial" w:cs="Arial"/>
                <w:b/>
              </w:rPr>
              <w:t xml:space="preserve">   </w:t>
            </w:r>
            <w:permEnd w:id="978004165"/>
          </w:p>
        </w:tc>
      </w:tr>
      <w:tr w:rsidR="0052527C" w:rsidRPr="00AE63CE" w14:paraId="6BAAB5CC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F8AE14C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  <w:r w:rsidR="00CF359F">
              <w:rPr>
                <w:rFonts w:ascii="Arial" w:hAnsi="Arial" w:cs="Arial"/>
                <w:b/>
              </w:rPr>
              <w:t xml:space="preserve"> </w:t>
            </w:r>
            <w:permStart w:id="2006862975" w:edGrp="everyone"/>
            <w:r w:rsidR="00CF359F">
              <w:rPr>
                <w:rFonts w:ascii="Arial" w:hAnsi="Arial" w:cs="Arial"/>
                <w:b/>
              </w:rPr>
              <w:t xml:space="preserve">   </w:t>
            </w:r>
            <w:permEnd w:id="2006862975"/>
          </w:p>
        </w:tc>
      </w:tr>
      <w:tr w:rsidR="002B0DD8" w:rsidRPr="00AE63CE" w14:paraId="18DE8684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B939C42" w14:textId="632AC8BE" w:rsidR="002B0DD8" w:rsidRDefault="002B0DD8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</w:t>
            </w:r>
            <w:permStart w:id="810104089" w:edGrp="everyone"/>
            <w:r w:rsidRPr="0052527C">
              <w:rPr>
                <w:rFonts w:ascii="Arial" w:hAnsi="Arial" w:cs="Arial"/>
              </w:rPr>
              <w:t xml:space="preserve">  </w:t>
            </w:r>
            <w:permEnd w:id="810104089"/>
            <w:r w:rsidRPr="0052527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</w:t>
            </w:r>
            <w:permStart w:id="48647122" w:edGrp="everyone"/>
            <w:r w:rsidRPr="0052527C">
              <w:rPr>
                <w:rFonts w:ascii="Arial" w:hAnsi="Arial" w:cs="Arial"/>
              </w:rPr>
              <w:t xml:space="preserve">  </w:t>
            </w:r>
            <w:permEnd w:id="48647122"/>
            <w:r w:rsidRPr="0052527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Feminino   (</w:t>
            </w:r>
            <w:permStart w:id="1017972794" w:edGrp="everyone"/>
            <w:r>
              <w:rPr>
                <w:rFonts w:ascii="Arial" w:hAnsi="Arial" w:cs="Arial"/>
              </w:rPr>
              <w:t xml:space="preserve">  </w:t>
            </w:r>
            <w:permEnd w:id="1017972794"/>
            <w:r>
              <w:rPr>
                <w:rFonts w:ascii="Arial" w:hAnsi="Arial" w:cs="Arial"/>
              </w:rPr>
              <w:t>)Prefiro não informar</w:t>
            </w:r>
          </w:p>
        </w:tc>
      </w:tr>
      <w:tr w:rsidR="009A0F7F" w:rsidRPr="00AE63CE" w14:paraId="5A3EDBF8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</w:t>
            </w:r>
            <w:permStart w:id="875439674" w:edGrp="everyone"/>
            <w:r w:rsidRPr="0052527C">
              <w:rPr>
                <w:rFonts w:ascii="Arial" w:hAnsi="Arial" w:cs="Arial"/>
              </w:rPr>
              <w:t xml:space="preserve">  </w:t>
            </w:r>
            <w:permEnd w:id="875439674"/>
            <w:r w:rsidRPr="0052527C">
              <w:rPr>
                <w:rFonts w:ascii="Arial" w:hAnsi="Arial" w:cs="Arial"/>
              </w:rPr>
              <w:t>)Casado  (</w:t>
            </w:r>
            <w:permStart w:id="2100648898" w:edGrp="everyone"/>
            <w:r w:rsidRPr="0052527C">
              <w:rPr>
                <w:rFonts w:ascii="Arial" w:hAnsi="Arial" w:cs="Arial"/>
              </w:rPr>
              <w:t xml:space="preserve">  </w:t>
            </w:r>
            <w:permEnd w:id="2100648898"/>
            <w:r w:rsidRPr="0052527C">
              <w:rPr>
                <w:rFonts w:ascii="Arial" w:hAnsi="Arial" w:cs="Arial"/>
              </w:rPr>
              <w:t>)Solteiro  (</w:t>
            </w:r>
            <w:permStart w:id="1068189151" w:edGrp="everyone"/>
            <w:r w:rsidRPr="0052527C">
              <w:rPr>
                <w:rFonts w:ascii="Arial" w:hAnsi="Arial" w:cs="Arial"/>
              </w:rPr>
              <w:t xml:space="preserve">  </w:t>
            </w:r>
            <w:permEnd w:id="1068189151"/>
            <w:r w:rsidRPr="0052527C">
              <w:rPr>
                <w:rFonts w:ascii="Arial" w:hAnsi="Arial" w:cs="Arial"/>
              </w:rPr>
              <w:t>)Divorciado  (</w:t>
            </w:r>
            <w:permStart w:id="398274046" w:edGrp="everyone"/>
            <w:r w:rsidRPr="0052527C">
              <w:rPr>
                <w:rFonts w:ascii="Arial" w:hAnsi="Arial" w:cs="Arial"/>
              </w:rPr>
              <w:t xml:space="preserve">  </w:t>
            </w:r>
            <w:permEnd w:id="398274046"/>
            <w:r w:rsidRPr="0052527C">
              <w:rPr>
                <w:rFonts w:ascii="Arial" w:hAnsi="Arial" w:cs="Arial"/>
              </w:rPr>
              <w:t>)União Estável  (</w:t>
            </w:r>
            <w:permStart w:id="183966461" w:edGrp="everyone"/>
            <w:r w:rsidRPr="0052527C">
              <w:rPr>
                <w:rFonts w:ascii="Arial" w:hAnsi="Arial" w:cs="Arial"/>
              </w:rPr>
              <w:t xml:space="preserve">  </w:t>
            </w:r>
            <w:permEnd w:id="183966461"/>
            <w:r w:rsidRPr="0052527C">
              <w:rPr>
                <w:rFonts w:ascii="Arial" w:hAnsi="Arial" w:cs="Arial"/>
              </w:rPr>
              <w:t>)Separação Judicial   (</w:t>
            </w:r>
            <w:permStart w:id="1541095069" w:edGrp="everyone"/>
            <w:r w:rsidRPr="0052527C">
              <w:rPr>
                <w:rFonts w:ascii="Arial" w:hAnsi="Arial" w:cs="Arial"/>
              </w:rPr>
              <w:t xml:space="preserve">  </w:t>
            </w:r>
            <w:permEnd w:id="1541095069"/>
            <w:r w:rsidRPr="0052527C">
              <w:rPr>
                <w:rFonts w:ascii="Arial" w:hAnsi="Arial" w:cs="Arial"/>
              </w:rPr>
              <w:t>)Viúvo</w:t>
            </w:r>
          </w:p>
        </w:tc>
      </w:tr>
      <w:tr w:rsidR="009A0F7F" w:rsidRPr="00AE63CE" w14:paraId="680E7BF7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</w:t>
            </w:r>
            <w:permStart w:id="2128433724" w:edGrp="everyone"/>
            <w:r w:rsidRPr="0052527C">
              <w:rPr>
                <w:rFonts w:ascii="Arial" w:hAnsi="Arial" w:cs="Arial"/>
              </w:rPr>
              <w:t xml:space="preserve">  </w:t>
            </w:r>
            <w:permEnd w:id="2128433724"/>
            <w:r w:rsidRPr="0052527C">
              <w:rPr>
                <w:rFonts w:ascii="Arial" w:hAnsi="Arial" w:cs="Arial"/>
              </w:rPr>
              <w:t>)Branca   (</w:t>
            </w:r>
            <w:permStart w:id="2125007221" w:edGrp="everyone"/>
            <w:r w:rsidRPr="0052527C">
              <w:rPr>
                <w:rFonts w:ascii="Arial" w:hAnsi="Arial" w:cs="Arial"/>
              </w:rPr>
              <w:t xml:space="preserve">  </w:t>
            </w:r>
            <w:permEnd w:id="2125007221"/>
            <w:r w:rsidRPr="0052527C">
              <w:rPr>
                <w:rFonts w:ascii="Arial" w:hAnsi="Arial" w:cs="Arial"/>
              </w:rPr>
              <w:t>)Preta   (</w:t>
            </w:r>
            <w:permStart w:id="2089896807" w:edGrp="everyone"/>
            <w:r w:rsidRPr="0052527C">
              <w:rPr>
                <w:rFonts w:ascii="Arial" w:hAnsi="Arial" w:cs="Arial"/>
              </w:rPr>
              <w:t xml:space="preserve">  </w:t>
            </w:r>
            <w:permEnd w:id="2089896807"/>
            <w:r w:rsidRPr="0052527C">
              <w:rPr>
                <w:rFonts w:ascii="Arial" w:hAnsi="Arial" w:cs="Arial"/>
              </w:rPr>
              <w:t>)Parda   (</w:t>
            </w:r>
            <w:permStart w:id="1119552416" w:edGrp="everyone"/>
            <w:r w:rsidRPr="0052527C">
              <w:rPr>
                <w:rFonts w:ascii="Arial" w:hAnsi="Arial" w:cs="Arial"/>
              </w:rPr>
              <w:t xml:space="preserve">  </w:t>
            </w:r>
            <w:permEnd w:id="1119552416"/>
            <w:r w:rsidRPr="0052527C">
              <w:rPr>
                <w:rFonts w:ascii="Arial" w:hAnsi="Arial" w:cs="Arial"/>
              </w:rPr>
              <w:t>)Indígena   (</w:t>
            </w:r>
            <w:permStart w:id="139135910" w:edGrp="everyone"/>
            <w:r w:rsidRPr="0052527C">
              <w:rPr>
                <w:rFonts w:ascii="Arial" w:hAnsi="Arial" w:cs="Arial"/>
              </w:rPr>
              <w:t xml:space="preserve">  </w:t>
            </w:r>
            <w:permEnd w:id="139135910"/>
            <w:r w:rsidRPr="0052527C">
              <w:rPr>
                <w:rFonts w:ascii="Arial" w:hAnsi="Arial" w:cs="Arial"/>
              </w:rPr>
              <w:t>)Amarela   (</w:t>
            </w:r>
            <w:permStart w:id="1083180693" w:edGrp="everyone"/>
            <w:r w:rsidRPr="0052527C">
              <w:rPr>
                <w:rFonts w:ascii="Arial" w:hAnsi="Arial" w:cs="Arial"/>
              </w:rPr>
              <w:t xml:space="preserve">  </w:t>
            </w:r>
            <w:permEnd w:id="1083180693"/>
            <w:r w:rsidRPr="0052527C">
              <w:rPr>
                <w:rFonts w:ascii="Arial" w:hAnsi="Arial" w:cs="Arial"/>
              </w:rPr>
              <w:t>)Não declarada</w:t>
            </w:r>
          </w:p>
        </w:tc>
      </w:tr>
      <w:tr w:rsidR="009A0F7F" w:rsidRPr="00AE63CE" w14:paraId="27A38413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</w:t>
            </w:r>
            <w:permStart w:id="1577806707" w:edGrp="everyone"/>
            <w:r w:rsidRPr="0052527C">
              <w:rPr>
                <w:rFonts w:ascii="Arial" w:hAnsi="Arial" w:cs="Arial"/>
              </w:rPr>
              <w:t xml:space="preserve">  </w:t>
            </w:r>
            <w:permEnd w:id="1577806707"/>
            <w:r w:rsidRPr="0052527C">
              <w:rPr>
                <w:rFonts w:ascii="Arial" w:hAnsi="Arial" w:cs="Arial"/>
              </w:rPr>
              <w:t>)Sim    (</w:t>
            </w:r>
            <w:permStart w:id="178022523" w:edGrp="everyone"/>
            <w:r w:rsidRPr="0052527C">
              <w:rPr>
                <w:rFonts w:ascii="Arial" w:hAnsi="Arial" w:cs="Arial"/>
              </w:rPr>
              <w:t xml:space="preserve">  </w:t>
            </w:r>
            <w:permEnd w:id="178022523"/>
            <w:r w:rsidRPr="0052527C">
              <w:rPr>
                <w:rFonts w:ascii="Arial" w:hAnsi="Arial" w:cs="Arial"/>
              </w:rPr>
              <w:t>)Não</w:t>
            </w:r>
          </w:p>
        </w:tc>
      </w:tr>
      <w:tr w:rsidR="0036154D" w:rsidRPr="00AE63CE" w14:paraId="5BA869F9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539B887B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>(</w:t>
            </w:r>
            <w:permStart w:id="1809843125" w:edGrp="everyone"/>
            <w:r w:rsidRPr="00C14F64">
              <w:rPr>
                <w:rFonts w:ascii="Arial" w:hAnsi="Arial" w:cs="Arial"/>
              </w:rPr>
              <w:t xml:space="preserve">  </w:t>
            </w:r>
            <w:permEnd w:id="1809843125"/>
            <w:r w:rsidRPr="00C14F64">
              <w:rPr>
                <w:rFonts w:ascii="Arial" w:hAnsi="Arial" w:cs="Arial"/>
              </w:rPr>
              <w:t xml:space="preserve">) </w:t>
            </w:r>
            <w:r w:rsidR="000225CB">
              <w:rPr>
                <w:rFonts w:ascii="Arial" w:hAnsi="Arial" w:cs="Arial"/>
              </w:rPr>
              <w:t>Física</w:t>
            </w:r>
          </w:p>
        </w:tc>
      </w:tr>
      <w:tr w:rsidR="00CE5BF0" w:rsidRPr="00AE63CE" w14:paraId="14D68B0E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0C9C325F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Linha de Pesquisa (</w:t>
            </w:r>
            <w:r w:rsidR="00F150A5">
              <w:rPr>
                <w:rFonts w:ascii="Arial" w:hAnsi="Arial" w:cs="Arial"/>
                <w:b/>
              </w:rPr>
              <w:t>deixar em branco caso não tenha sido definida no processo seletivo</w:t>
            </w:r>
            <w:r>
              <w:rPr>
                <w:rFonts w:ascii="Arial" w:hAnsi="Arial" w:cs="Arial"/>
                <w:b/>
              </w:rPr>
              <w:t>):</w:t>
            </w:r>
          </w:p>
        </w:tc>
      </w:tr>
      <w:tr w:rsidR="00C14F64" w:rsidRPr="00AE63CE" w14:paraId="7187DC18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10D3804" w:rsidR="00C14F64" w:rsidRPr="00C14F64" w:rsidRDefault="00C14F64" w:rsidP="008F1B65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</w:t>
            </w:r>
            <w:permStart w:id="388255692" w:edGrp="everyone"/>
            <w:r w:rsidRPr="00C14F64">
              <w:rPr>
                <w:rFonts w:ascii="Arial" w:hAnsi="Arial" w:cs="Arial"/>
                <w:bCs/>
              </w:rPr>
              <w:t xml:space="preserve">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permEnd w:id="388255692"/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0225CB" w:rsidRPr="000225CB">
              <w:rPr>
                <w:rFonts w:ascii="Arial" w:hAnsi="Arial" w:cs="Arial"/>
                <w:bCs/>
              </w:rPr>
              <w:t>Ciência e Tecnologia de Plasmas (603)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32C81114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(</w:t>
            </w:r>
            <w:permStart w:id="1398307323" w:edGrp="everyone"/>
            <w:r>
              <w:rPr>
                <w:rFonts w:ascii="Arial" w:hAnsi="Arial" w:cs="Arial"/>
              </w:rPr>
              <w:t xml:space="preserve">  </w:t>
            </w:r>
            <w:permEnd w:id="1398307323"/>
            <w:r>
              <w:rPr>
                <w:rFonts w:ascii="Arial" w:hAnsi="Arial" w:cs="Arial"/>
              </w:rPr>
              <w:t xml:space="preserve">) </w:t>
            </w:r>
            <w:r w:rsidR="000225CB" w:rsidRPr="000225CB">
              <w:rPr>
                <w:rFonts w:ascii="Arial" w:hAnsi="Arial" w:cs="Arial"/>
              </w:rPr>
              <w:t>Informação e Computação Quântica (895)</w:t>
            </w:r>
          </w:p>
        </w:tc>
      </w:tr>
      <w:tr w:rsidR="000225CB" w:rsidRPr="00AE63CE" w14:paraId="6C4F750C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097FAAE" w14:textId="097D9015" w:rsidR="000225CB" w:rsidRPr="00C14F64" w:rsidRDefault="000225CB" w:rsidP="008F1B65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(</w:t>
            </w:r>
            <w:permStart w:id="1777927587" w:edGrp="everyone"/>
            <w:r>
              <w:rPr>
                <w:rFonts w:ascii="Arial" w:hAnsi="Arial" w:cs="Arial"/>
                <w:bCs/>
              </w:rPr>
              <w:t xml:space="preserve">  </w:t>
            </w:r>
            <w:permEnd w:id="1777927587"/>
            <w:r>
              <w:rPr>
                <w:rFonts w:ascii="Arial" w:hAnsi="Arial" w:cs="Arial"/>
                <w:bCs/>
              </w:rPr>
              <w:t xml:space="preserve">) </w:t>
            </w:r>
            <w:r w:rsidRPr="000225CB">
              <w:rPr>
                <w:rFonts w:ascii="Arial" w:hAnsi="Arial" w:cs="Arial"/>
                <w:bCs/>
              </w:rPr>
              <w:t>Dinâmica Não Linear (119)</w:t>
            </w:r>
          </w:p>
        </w:tc>
        <w:tc>
          <w:tcPr>
            <w:tcW w:w="49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78A499" w14:textId="7147ABB0" w:rsidR="000225CB" w:rsidRDefault="000225CB" w:rsidP="008F1B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ermStart w:id="1617767365" w:edGrp="everyone"/>
            <w:r>
              <w:rPr>
                <w:rFonts w:ascii="Arial" w:hAnsi="Arial" w:cs="Arial"/>
              </w:rPr>
              <w:t xml:space="preserve"> </w:t>
            </w:r>
            <w:permEnd w:id="1617767365"/>
            <w:r>
              <w:rPr>
                <w:rFonts w:ascii="Arial" w:hAnsi="Arial" w:cs="Arial"/>
              </w:rPr>
              <w:t xml:space="preserve">) </w:t>
            </w:r>
            <w:r w:rsidRPr="000225CB">
              <w:rPr>
                <w:rFonts w:ascii="Arial" w:hAnsi="Arial" w:cs="Arial"/>
              </w:rPr>
              <w:t>Relatividade, Astrofísica, Partículas e Campos (896)</w:t>
            </w:r>
          </w:p>
        </w:tc>
      </w:tr>
      <w:tr w:rsidR="000225CB" w:rsidRPr="00AE63CE" w14:paraId="4595202D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14D584F" w14:textId="4043F0E6" w:rsidR="000225CB" w:rsidRDefault="000225CB" w:rsidP="008F1B65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(</w:t>
            </w:r>
            <w:permStart w:id="679764041" w:edGrp="everyone"/>
            <w:r>
              <w:rPr>
                <w:rFonts w:ascii="Arial" w:hAnsi="Arial" w:cs="Arial"/>
                <w:bCs/>
              </w:rPr>
              <w:t xml:space="preserve">  </w:t>
            </w:r>
            <w:permEnd w:id="679764041"/>
            <w:r>
              <w:rPr>
                <w:rFonts w:ascii="Arial" w:hAnsi="Arial" w:cs="Arial"/>
                <w:bCs/>
              </w:rPr>
              <w:t xml:space="preserve">) </w:t>
            </w:r>
            <w:r w:rsidRPr="000225CB">
              <w:rPr>
                <w:rFonts w:ascii="Arial" w:hAnsi="Arial" w:cs="Arial"/>
                <w:bCs/>
              </w:rPr>
              <w:t>Física da Matéria Condensada (121)</w:t>
            </w:r>
          </w:p>
        </w:tc>
        <w:tc>
          <w:tcPr>
            <w:tcW w:w="497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41ACF5" w14:textId="77777777" w:rsidR="000225CB" w:rsidRDefault="000225CB" w:rsidP="008F1B65">
            <w:pPr>
              <w:jc w:val="both"/>
              <w:rPr>
                <w:rFonts w:ascii="Arial" w:hAnsi="Arial" w:cs="Arial"/>
              </w:rPr>
            </w:pPr>
          </w:p>
        </w:tc>
      </w:tr>
      <w:tr w:rsidR="0036154D" w:rsidRPr="00AE63CE" w14:paraId="1BF2F5EA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5F59CF3C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  <w:permStart w:id="15467209" w:edGrp="everyone"/>
            <w:r w:rsidR="00CF359F">
              <w:rPr>
                <w:rFonts w:ascii="Arial" w:hAnsi="Arial" w:cs="Arial"/>
              </w:rPr>
              <w:t xml:space="preserve">   </w:t>
            </w:r>
            <w:permEnd w:id="15467209"/>
          </w:p>
        </w:tc>
      </w:tr>
      <w:tr w:rsidR="0036154D" w:rsidRPr="00AE63CE" w14:paraId="2D8E3F39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4399EFD9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r w:rsidRPr="00954D38">
              <w:rPr>
                <w:rFonts w:ascii="Arial" w:hAnsi="Arial" w:cs="Arial"/>
                <w:b/>
              </w:rPr>
              <w:t>Coorientador</w:t>
            </w:r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  <w:permStart w:id="1039008659" w:edGrp="everyone"/>
            <w:r w:rsidR="00CF359F">
              <w:rPr>
                <w:rFonts w:ascii="Arial" w:hAnsi="Arial" w:cs="Arial"/>
                <w:b/>
              </w:rPr>
              <w:t xml:space="preserve">   </w:t>
            </w:r>
            <w:permEnd w:id="1039008659"/>
          </w:p>
        </w:tc>
      </w:tr>
      <w:tr w:rsidR="0052527C" w:rsidRPr="00AE63CE" w14:paraId="7295A20D" w14:textId="77777777" w:rsidTr="003540FD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4A12AC15" w:rsidR="008B6A73" w:rsidRPr="002B0DD8" w:rsidRDefault="002B0DD8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B0DD8">
              <w:rPr>
                <w:rFonts w:ascii="Arial" w:hAnsi="Arial" w:cs="Arial"/>
                <w:sz w:val="16"/>
                <w:szCs w:val="16"/>
              </w:rPr>
              <w:t>**</w:t>
            </w:r>
            <w:r w:rsidR="008B6A73" w:rsidRPr="002B0DD8">
              <w:rPr>
                <w:rFonts w:ascii="Arial" w:hAnsi="Arial" w:cs="Arial"/>
                <w:sz w:val="16"/>
                <w:szCs w:val="16"/>
              </w:rPr>
              <w:t xml:space="preserve">*Conforme disposições do Dec. Estadual nº 16/2019, disponível em </w:t>
            </w:r>
            <w:hyperlink r:id="rId8" w:history="1">
              <w:r w:rsidR="008B6A73" w:rsidRPr="002B0DD8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="008B6A73" w:rsidRPr="002B0DD8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3540FD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3540FD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3540FD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7B641250" w:rsidR="00C14F64" w:rsidRPr="00533B40" w:rsidRDefault="0052527C" w:rsidP="008D52D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33B40">
              <w:rPr>
                <w:rFonts w:ascii="Arial Narrow" w:hAnsi="Arial Narrow"/>
                <w:b/>
              </w:rPr>
              <w:t>(</w:t>
            </w:r>
            <w:permStart w:id="448931072" w:edGrp="everyone"/>
            <w:r w:rsidRPr="00533B40">
              <w:rPr>
                <w:rFonts w:ascii="Arial Narrow" w:hAnsi="Arial Narrow"/>
                <w:b/>
              </w:rPr>
              <w:t xml:space="preserve">  </w:t>
            </w:r>
            <w:permEnd w:id="448931072"/>
            <w:r w:rsidRPr="00533B40">
              <w:rPr>
                <w:rFonts w:ascii="Arial Narrow" w:hAnsi="Arial Narrow"/>
                <w:b/>
              </w:rPr>
              <w:t>)</w:t>
            </w:r>
            <w:r w:rsidR="002B0DD8" w:rsidRPr="00533B40">
              <w:rPr>
                <w:rFonts w:ascii="Arial Narrow" w:hAnsi="Arial Narrow"/>
                <w:b/>
              </w:rPr>
              <w:t xml:space="preserve"> </w:t>
            </w:r>
            <w:r w:rsidR="003540FD" w:rsidRPr="003540FD">
              <w:rPr>
                <w:rFonts w:ascii="Arial Narrow" w:hAnsi="Arial Narrow"/>
                <w:b/>
              </w:rPr>
              <w:t>EM1-02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576A71B4" w:rsidR="00C14F64" w:rsidRPr="00AC7951" w:rsidRDefault="003540FD" w:rsidP="008D52DC">
            <w:pPr>
              <w:jc w:val="both"/>
              <w:rPr>
                <w:rFonts w:ascii="Arial Narrow" w:hAnsi="Arial Narrow"/>
              </w:rPr>
            </w:pPr>
            <w:r w:rsidRPr="003540FD">
              <w:rPr>
                <w:rFonts w:ascii="Arial Narrow" w:hAnsi="Arial Narrow"/>
              </w:rPr>
              <w:t>Eletromagnetismo I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006D7124" w:rsidR="00DC3194" w:rsidRPr="00BD1EB1" w:rsidRDefault="008D52DC" w:rsidP="00BD1EB1">
            <w:pPr>
              <w:rPr>
                <w:rFonts w:ascii="Arial Narrow" w:hAnsi="Arial Narrow"/>
              </w:rPr>
            </w:pPr>
            <w:r w:rsidRPr="00BD1EB1">
              <w:rPr>
                <w:rFonts w:ascii="Arial Narrow" w:hAnsi="Arial Narrow"/>
              </w:rPr>
              <w:t xml:space="preserve">Prof. Dr. </w:t>
            </w:r>
            <w:r w:rsidR="003540FD">
              <w:rPr>
                <w:rFonts w:ascii="Arial Narrow" w:hAnsi="Arial Narrow"/>
              </w:rPr>
              <w:t>Daniel Vieira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69AC975D" w:rsidR="00C14F64" w:rsidRPr="00BD1EB1" w:rsidRDefault="008D52DC" w:rsidP="00BD1EB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3540FD" w:rsidRPr="00F37D69" w14:paraId="1B7639F8" w14:textId="77777777" w:rsidTr="003540FD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57BC8F" w14:textId="491F797A" w:rsidR="003540FD" w:rsidRPr="00533B40" w:rsidRDefault="003540FD" w:rsidP="003540FD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2C182A">
              <w:rPr>
                <w:rFonts w:ascii="Arial Narrow" w:hAnsi="Arial Narrow"/>
                <w:b/>
              </w:rPr>
              <w:t>(</w:t>
            </w:r>
            <w:permStart w:id="1353478984" w:edGrp="everyone"/>
            <w:r w:rsidRPr="002C182A">
              <w:rPr>
                <w:rFonts w:ascii="Arial Narrow" w:hAnsi="Arial Narrow"/>
                <w:b/>
              </w:rPr>
              <w:t xml:space="preserve">  </w:t>
            </w:r>
            <w:permEnd w:id="1353478984"/>
            <w:r w:rsidRPr="002C182A">
              <w:rPr>
                <w:rFonts w:ascii="Arial Narrow" w:hAnsi="Arial Narrow"/>
                <w:b/>
              </w:rPr>
              <w:t xml:space="preserve">) </w:t>
            </w:r>
            <w:r w:rsidRPr="003540FD">
              <w:rPr>
                <w:rFonts w:ascii="Arial Narrow" w:hAnsi="Arial Narrow"/>
                <w:b/>
              </w:rPr>
              <w:t>MCL-01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E9A039" w14:textId="67DE7FEF" w:rsidR="003540FD" w:rsidRPr="0076232E" w:rsidRDefault="003540FD" w:rsidP="003540FD">
            <w:pPr>
              <w:jc w:val="both"/>
              <w:rPr>
                <w:rFonts w:ascii="Arial Narrow" w:hAnsi="Arial Narrow"/>
              </w:rPr>
            </w:pPr>
            <w:r w:rsidRPr="003540FD">
              <w:rPr>
                <w:rFonts w:ascii="Arial Narrow" w:hAnsi="Arial Narrow"/>
              </w:rPr>
              <w:t>Mecânica Clássica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B4A8AA" w14:textId="26175C97" w:rsidR="003540FD" w:rsidRPr="00BD1EB1" w:rsidRDefault="003540FD" w:rsidP="003540FD">
            <w:pPr>
              <w:rPr>
                <w:rFonts w:ascii="Arial Narrow" w:hAnsi="Arial Narrow"/>
              </w:rPr>
            </w:pPr>
            <w:r w:rsidRPr="00BD1EB1">
              <w:rPr>
                <w:rFonts w:ascii="Arial Narrow" w:hAnsi="Arial Narrow"/>
              </w:rPr>
              <w:t>Prof. Dr.</w:t>
            </w:r>
            <w:r>
              <w:rPr>
                <w:rFonts w:ascii="Arial Narrow" w:hAnsi="Arial Narrow"/>
              </w:rPr>
              <w:t xml:space="preserve"> Holokx Abreu Albuquerque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B74246" w14:textId="1D37AAB2" w:rsidR="003540FD" w:rsidRPr="00BD1EB1" w:rsidRDefault="003540FD" w:rsidP="003540FD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3540FD" w:rsidRPr="00F37D69" w14:paraId="283B7626" w14:textId="77777777" w:rsidTr="003540FD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91D8C9" w14:textId="5784253F" w:rsidR="003540FD" w:rsidRPr="00533B40" w:rsidRDefault="003540FD" w:rsidP="003540FD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2C182A">
              <w:rPr>
                <w:rFonts w:ascii="Arial Narrow" w:hAnsi="Arial Narrow"/>
                <w:b/>
              </w:rPr>
              <w:t>(</w:t>
            </w:r>
            <w:permStart w:id="1715749964" w:edGrp="everyone"/>
            <w:r w:rsidRPr="002C182A">
              <w:rPr>
                <w:rFonts w:ascii="Arial Narrow" w:hAnsi="Arial Narrow"/>
                <w:b/>
              </w:rPr>
              <w:t xml:space="preserve">  </w:t>
            </w:r>
            <w:permEnd w:id="1715749964"/>
            <w:r w:rsidRPr="002C182A">
              <w:rPr>
                <w:rFonts w:ascii="Arial Narrow" w:hAnsi="Arial Narrow"/>
                <w:b/>
              </w:rPr>
              <w:t xml:space="preserve">) </w:t>
            </w:r>
            <w:r w:rsidRPr="003540FD">
              <w:rPr>
                <w:rFonts w:ascii="Arial Narrow" w:hAnsi="Arial Narrow"/>
                <w:b/>
              </w:rPr>
              <w:t>SID-01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367907" w14:textId="352A7B77" w:rsidR="003540FD" w:rsidRPr="0076232E" w:rsidRDefault="003540FD" w:rsidP="003540FD">
            <w:pPr>
              <w:jc w:val="both"/>
              <w:rPr>
                <w:rFonts w:ascii="Arial Narrow" w:hAnsi="Arial Narrow"/>
              </w:rPr>
            </w:pPr>
            <w:r w:rsidRPr="003540FD">
              <w:rPr>
                <w:rFonts w:ascii="Arial Narrow" w:hAnsi="Arial Narrow"/>
              </w:rPr>
              <w:t>Sistemas Dinâmicos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CDCB7F" w14:textId="489F72C1" w:rsidR="003540FD" w:rsidRPr="00BD1EB1" w:rsidRDefault="003540FD" w:rsidP="003540FD">
            <w:pPr>
              <w:rPr>
                <w:rFonts w:ascii="Arial Narrow" w:hAnsi="Arial Narrow"/>
              </w:rPr>
            </w:pPr>
            <w:r w:rsidRPr="00BD1EB1">
              <w:rPr>
                <w:rFonts w:ascii="Arial Narrow" w:hAnsi="Arial Narrow"/>
              </w:rPr>
              <w:t xml:space="preserve">Prof. Dr. </w:t>
            </w:r>
            <w:r>
              <w:rPr>
                <w:rFonts w:ascii="Arial Narrow" w:hAnsi="Arial Narrow"/>
              </w:rPr>
              <w:t>César Manchein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04ABB1" w14:textId="7B9C3551" w:rsidR="003540FD" w:rsidRPr="00BD1EB1" w:rsidRDefault="003540FD" w:rsidP="003540FD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3540FD" w:rsidRPr="00F37D69" w14:paraId="5C469CE3" w14:textId="77777777" w:rsidTr="003540FD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0D829F" w14:textId="0395B942" w:rsidR="003540FD" w:rsidRPr="00533B40" w:rsidRDefault="003540FD" w:rsidP="003540FD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2C182A">
              <w:rPr>
                <w:rFonts w:ascii="Arial Narrow" w:hAnsi="Arial Narrow"/>
                <w:b/>
              </w:rPr>
              <w:t>(</w:t>
            </w:r>
            <w:permStart w:id="129054790" w:edGrp="everyone"/>
            <w:r w:rsidRPr="002C182A">
              <w:rPr>
                <w:rFonts w:ascii="Arial Narrow" w:hAnsi="Arial Narrow"/>
                <w:b/>
              </w:rPr>
              <w:t xml:space="preserve">  </w:t>
            </w:r>
            <w:permEnd w:id="129054790"/>
            <w:r w:rsidRPr="002C182A">
              <w:rPr>
                <w:rFonts w:ascii="Arial Narrow" w:hAnsi="Arial Narrow"/>
                <w:b/>
              </w:rPr>
              <w:t xml:space="preserve">) </w:t>
            </w:r>
            <w:r w:rsidRPr="003540FD">
              <w:rPr>
                <w:rFonts w:ascii="Arial Narrow" w:hAnsi="Arial Narrow"/>
                <w:b/>
              </w:rPr>
              <w:t>REL-01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58D41F" w14:textId="1719CCBB" w:rsidR="003540FD" w:rsidRPr="0076232E" w:rsidRDefault="003540FD" w:rsidP="003540FD">
            <w:pPr>
              <w:jc w:val="both"/>
              <w:rPr>
                <w:rFonts w:ascii="Arial Narrow" w:hAnsi="Arial Narrow"/>
              </w:rPr>
            </w:pPr>
            <w:r w:rsidRPr="003540FD">
              <w:rPr>
                <w:rFonts w:ascii="Arial Narrow" w:hAnsi="Arial Narrow"/>
              </w:rPr>
              <w:t>Relatividade Geral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FCE723E" w14:textId="26ECC851" w:rsidR="003540FD" w:rsidRPr="00BD1EB1" w:rsidRDefault="003540FD" w:rsidP="003540FD">
            <w:pPr>
              <w:rPr>
                <w:rFonts w:ascii="Arial Narrow" w:hAnsi="Arial Narrow"/>
              </w:rPr>
            </w:pPr>
            <w:r w:rsidRPr="00BD1EB1">
              <w:rPr>
                <w:rFonts w:ascii="Arial Narrow" w:hAnsi="Arial Narrow"/>
              </w:rPr>
              <w:t xml:space="preserve">Prof. Dr. </w:t>
            </w:r>
            <w:r>
              <w:rPr>
                <w:rFonts w:ascii="Arial Narrow" w:hAnsi="Arial Narrow"/>
              </w:rPr>
              <w:t>Rafael Camargo Rodrigues de Lima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018B37" w14:textId="32B66FA5" w:rsidR="003540FD" w:rsidRPr="00BD1EB1" w:rsidRDefault="003540FD" w:rsidP="003540FD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3540FD" w:rsidRPr="00F37D69" w14:paraId="78E706D9" w14:textId="77777777" w:rsidTr="003540FD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2E7FC4" w14:textId="21F0C483" w:rsidR="003540FD" w:rsidRPr="00533B40" w:rsidRDefault="003540FD" w:rsidP="003540FD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2C182A">
              <w:rPr>
                <w:rFonts w:ascii="Arial Narrow" w:hAnsi="Arial Narrow"/>
                <w:b/>
              </w:rPr>
              <w:t>(</w:t>
            </w:r>
            <w:permStart w:id="529409687" w:edGrp="everyone"/>
            <w:r w:rsidRPr="002C182A">
              <w:rPr>
                <w:rFonts w:ascii="Arial Narrow" w:hAnsi="Arial Narrow"/>
                <w:b/>
              </w:rPr>
              <w:t xml:space="preserve">  </w:t>
            </w:r>
            <w:permEnd w:id="529409687"/>
            <w:r w:rsidRPr="002C182A">
              <w:rPr>
                <w:rFonts w:ascii="Arial Narrow" w:hAnsi="Arial Narrow"/>
                <w:b/>
              </w:rPr>
              <w:t xml:space="preserve">) </w:t>
            </w:r>
            <w:r w:rsidRPr="003540FD">
              <w:rPr>
                <w:rFonts w:ascii="Arial Narrow" w:hAnsi="Arial Narrow"/>
                <w:b/>
              </w:rPr>
              <w:t>TE2-QCD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E866D4" w14:textId="76C11D68" w:rsidR="003540FD" w:rsidRPr="0076232E" w:rsidRDefault="003540FD" w:rsidP="003540FD">
            <w:pPr>
              <w:jc w:val="both"/>
              <w:rPr>
                <w:rFonts w:ascii="Arial Narrow" w:hAnsi="Arial Narrow"/>
              </w:rPr>
            </w:pPr>
            <w:r w:rsidRPr="003540FD">
              <w:rPr>
                <w:rFonts w:ascii="Arial Narrow" w:hAnsi="Arial Narrow"/>
              </w:rPr>
              <w:t>TE em Física II: Cromodinâmica Quântica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BDD11E" w14:textId="72C2D789" w:rsidR="003540FD" w:rsidRPr="00BD1EB1" w:rsidRDefault="003540FD" w:rsidP="003540FD">
            <w:pPr>
              <w:rPr>
                <w:rFonts w:ascii="Arial Narrow" w:hAnsi="Arial Narrow"/>
              </w:rPr>
            </w:pPr>
            <w:r w:rsidRPr="00BD1EB1">
              <w:rPr>
                <w:rFonts w:ascii="Arial Narrow" w:hAnsi="Arial Narrow"/>
              </w:rPr>
              <w:t>Prof. Dr. Bruno Duarte da Silva Moreira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0C60B6" w14:textId="770194EE" w:rsidR="003540FD" w:rsidRPr="00BD1EB1" w:rsidRDefault="0084202F" w:rsidP="003540FD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3540FD" w:rsidRPr="00F37D69" w14:paraId="663303BE" w14:textId="77777777" w:rsidTr="003540FD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B7581B9" w14:textId="2CAF9D86" w:rsidR="003540FD" w:rsidRPr="00533B40" w:rsidRDefault="003540FD" w:rsidP="003540FD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2C182A">
              <w:rPr>
                <w:rFonts w:ascii="Arial Narrow" w:hAnsi="Arial Narrow"/>
                <w:b/>
              </w:rPr>
              <w:t>(</w:t>
            </w:r>
            <w:permStart w:id="1411452910" w:edGrp="everyone"/>
            <w:r w:rsidRPr="002C182A">
              <w:rPr>
                <w:rFonts w:ascii="Arial Narrow" w:hAnsi="Arial Narrow"/>
                <w:b/>
              </w:rPr>
              <w:t xml:space="preserve">  </w:t>
            </w:r>
            <w:permEnd w:id="1411452910"/>
            <w:r w:rsidRPr="002C182A">
              <w:rPr>
                <w:rFonts w:ascii="Arial Narrow" w:hAnsi="Arial Narrow"/>
                <w:b/>
              </w:rPr>
              <w:t xml:space="preserve">) </w:t>
            </w:r>
            <w:r w:rsidRPr="003540FD">
              <w:rPr>
                <w:rFonts w:ascii="Arial Narrow" w:hAnsi="Arial Narrow"/>
                <w:b/>
              </w:rPr>
              <w:t>TE2-XPS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FE72F8" w14:textId="10B5F9C7" w:rsidR="003540FD" w:rsidRPr="008D52DC" w:rsidRDefault="003540FD" w:rsidP="003540FD">
            <w:pPr>
              <w:jc w:val="both"/>
              <w:rPr>
                <w:rFonts w:ascii="Arial Narrow" w:hAnsi="Arial Narrow"/>
              </w:rPr>
            </w:pPr>
            <w:r w:rsidRPr="003540FD">
              <w:rPr>
                <w:rFonts w:ascii="Arial Narrow" w:hAnsi="Arial Narrow"/>
              </w:rPr>
              <w:t>TE em Física II: Introdução a Espectroscopia de Fotoelétrons Excitados por Raios-X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8D68FD" w14:textId="6C0651EB" w:rsidR="003540FD" w:rsidRPr="00BD1EB1" w:rsidRDefault="003540FD" w:rsidP="003540FD">
            <w:pPr>
              <w:rPr>
                <w:rFonts w:ascii="Arial Narrow" w:hAnsi="Arial Narrow"/>
              </w:rPr>
            </w:pPr>
            <w:r w:rsidRPr="00BD1EB1">
              <w:rPr>
                <w:rFonts w:ascii="Arial Narrow" w:hAnsi="Arial Narrow"/>
              </w:rPr>
              <w:t>Prof. Dr</w:t>
            </w:r>
            <w:r>
              <w:rPr>
                <w:rFonts w:ascii="Arial Narrow" w:hAnsi="Arial Narrow"/>
              </w:rPr>
              <w:t>. Julio César Sagás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018408" w14:textId="15035086" w:rsidR="003540FD" w:rsidRPr="00BD1EB1" w:rsidRDefault="0084202F" w:rsidP="003540FD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3540FD" w:rsidRPr="00F37D69" w14:paraId="35D51C74" w14:textId="77777777" w:rsidTr="003540FD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4CAD65" w14:textId="683ADF8A" w:rsidR="003540FD" w:rsidRPr="00533B40" w:rsidRDefault="003540FD" w:rsidP="003540FD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2C182A">
              <w:rPr>
                <w:rFonts w:ascii="Arial Narrow" w:hAnsi="Arial Narrow"/>
                <w:b/>
              </w:rPr>
              <w:t>(</w:t>
            </w:r>
            <w:permStart w:id="571749790" w:edGrp="everyone"/>
            <w:r w:rsidRPr="002C182A">
              <w:rPr>
                <w:rFonts w:ascii="Arial Narrow" w:hAnsi="Arial Narrow"/>
                <w:b/>
              </w:rPr>
              <w:t xml:space="preserve">  </w:t>
            </w:r>
            <w:permEnd w:id="571749790"/>
            <w:r w:rsidRPr="002C182A">
              <w:rPr>
                <w:rFonts w:ascii="Arial Narrow" w:hAnsi="Arial Narrow"/>
                <w:b/>
              </w:rPr>
              <w:t xml:space="preserve">) </w:t>
            </w:r>
            <w:r w:rsidRPr="003540FD">
              <w:rPr>
                <w:rFonts w:ascii="Arial Narrow" w:hAnsi="Arial Narrow"/>
                <w:b/>
              </w:rPr>
              <w:t>TE1-PEC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A4D1A2" w14:textId="6858B3B8" w:rsidR="003540FD" w:rsidRPr="008D52DC" w:rsidRDefault="003540FD" w:rsidP="003540FD">
            <w:pPr>
              <w:jc w:val="both"/>
              <w:rPr>
                <w:rFonts w:ascii="Arial Narrow" w:hAnsi="Arial Narrow"/>
              </w:rPr>
            </w:pPr>
            <w:r w:rsidRPr="008D52DC">
              <w:rPr>
                <w:rFonts w:ascii="Arial Narrow" w:hAnsi="Arial Narrow"/>
              </w:rPr>
              <w:t>TE em Física I: Prática e Escrita Científica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0B1ACE" w14:textId="741489DA" w:rsidR="003540FD" w:rsidRPr="00BD1EB1" w:rsidRDefault="003540FD" w:rsidP="003540FD">
            <w:pPr>
              <w:rPr>
                <w:rFonts w:ascii="Arial Narrow" w:hAnsi="Arial Narrow"/>
              </w:rPr>
            </w:pPr>
            <w:r w:rsidRPr="00BD1EB1">
              <w:rPr>
                <w:rFonts w:ascii="Arial Narrow" w:hAnsi="Arial Narrow"/>
              </w:rPr>
              <w:t>Prof. Dr. Edgard Pacheco Moreira Amorim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101A7D" w14:textId="4363E09C" w:rsidR="003540FD" w:rsidRPr="00BD1EB1" w:rsidRDefault="003540FD" w:rsidP="003540FD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</w:tbl>
    <w:p w14:paraId="66ACA777" w14:textId="08A16FCD" w:rsidR="003540FD" w:rsidRDefault="003540FD" w:rsidP="003540FD">
      <w:pPr>
        <w:ind w:right="-278"/>
        <w:rPr>
          <w:rFonts w:ascii="Arial" w:hAnsi="Arial" w:cs="Arial"/>
          <w:highlight w:val="yellow"/>
        </w:rPr>
      </w:pPr>
    </w:p>
    <w:p w14:paraId="200E565C" w14:textId="08A16FCD" w:rsidR="003540FD" w:rsidRPr="00D80145" w:rsidRDefault="00176BD2" w:rsidP="003540FD">
      <w:pPr>
        <w:ind w:right="-278"/>
        <w:jc w:val="center"/>
        <w:rPr>
          <w:rFonts w:ascii="Arial" w:hAnsi="Arial" w:cs="Arial"/>
          <w:b/>
          <w:bCs/>
          <w:u w:val="single"/>
        </w:rPr>
      </w:pPr>
      <w:sdt>
        <w:sdtPr>
          <w:rPr>
            <w:rFonts w:ascii="Arial" w:hAnsi="Arial" w:cs="Arial"/>
            <w:b/>
            <w:bCs/>
            <w:sz w:val="18"/>
            <w:szCs w:val="18"/>
            <w:highlight w:val="cyan"/>
            <w:u w:val="single"/>
          </w:rPr>
          <w:id w:val="1254321321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3540FD">
            <w:rPr>
              <w:rFonts w:ascii="MS Gothic" w:eastAsia="MS Gothic" w:hAnsi="MS Gothic" w:cs="Arial" w:hint="eastAsia"/>
              <w:b/>
              <w:bCs/>
              <w:sz w:val="18"/>
              <w:szCs w:val="18"/>
              <w:highlight w:val="cyan"/>
              <w:u w:val="single"/>
            </w:rPr>
            <w:t>☒</w:t>
          </w:r>
        </w:sdtContent>
      </w:sdt>
      <w:r w:rsidR="003540FD" w:rsidRPr="00D8014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 Estou ciente de que deverei cumprir todos os requisitos do meu curso (proficiência em língua estrangeira, qualificação, estágio docência</w:t>
      </w:r>
      <w:r w:rsidR="003540FD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 xml:space="preserve"> – caso houver</w:t>
      </w:r>
      <w:r w:rsidR="003540FD" w:rsidRPr="00D80145">
        <w:rPr>
          <w:rFonts w:ascii="Arial" w:hAnsi="Arial" w:cs="Arial"/>
          <w:b/>
          <w:bCs/>
          <w:sz w:val="18"/>
          <w:szCs w:val="18"/>
          <w:highlight w:val="cyan"/>
          <w:u w:val="single"/>
        </w:rPr>
        <w:t>, etc.) dentro dos prazos legais, sob pena de desligamento do curso.</w:t>
      </w:r>
    </w:p>
    <w:tbl>
      <w:tblPr>
        <w:tblW w:w="10061" w:type="dxa"/>
        <w:tblLayout w:type="fixed"/>
        <w:tblLook w:val="04A0" w:firstRow="1" w:lastRow="0" w:firstColumn="1" w:lastColumn="0" w:noHBand="0" w:noVBand="1"/>
      </w:tblPr>
      <w:tblGrid>
        <w:gridCol w:w="1880"/>
        <w:gridCol w:w="4595"/>
        <w:gridCol w:w="417"/>
        <w:gridCol w:w="3169"/>
      </w:tblGrid>
      <w:tr w:rsidR="003540FD" w:rsidRPr="00623BBC" w14:paraId="3CD972D4" w14:textId="77777777" w:rsidTr="003540FD">
        <w:trPr>
          <w:trHeight w:val="498"/>
        </w:trPr>
        <w:tc>
          <w:tcPr>
            <w:tcW w:w="1880" w:type="dxa"/>
          </w:tcPr>
          <w:p w14:paraId="717CF8BB" w14:textId="77777777" w:rsidR="003540FD" w:rsidRDefault="003540FD" w:rsidP="007721D7">
            <w:pPr>
              <w:rPr>
                <w:rFonts w:ascii="Arial" w:hAnsi="Arial" w:cs="Arial"/>
              </w:rPr>
            </w:pPr>
          </w:p>
          <w:p w14:paraId="625F12D2" w14:textId="77777777" w:rsidR="003540FD" w:rsidRPr="00623BBC" w:rsidRDefault="003540FD" w:rsidP="007721D7">
            <w:pPr>
              <w:rPr>
                <w:rFonts w:ascii="Arial" w:hAnsi="Arial" w:cs="Arial"/>
              </w:rPr>
            </w:pPr>
          </w:p>
        </w:tc>
        <w:tc>
          <w:tcPr>
            <w:tcW w:w="4595" w:type="dxa"/>
            <w:tcBorders>
              <w:bottom w:val="single" w:sz="4" w:space="0" w:color="auto"/>
            </w:tcBorders>
          </w:tcPr>
          <w:p w14:paraId="6B5797DD" w14:textId="77777777" w:rsidR="003540FD" w:rsidRPr="00623BBC" w:rsidRDefault="003540FD" w:rsidP="007721D7">
            <w:pPr>
              <w:rPr>
                <w:rFonts w:ascii="Arial" w:hAnsi="Arial" w:cs="Arial"/>
              </w:rPr>
            </w:pPr>
          </w:p>
        </w:tc>
        <w:tc>
          <w:tcPr>
            <w:tcW w:w="417" w:type="dxa"/>
            <w:shd w:val="clear" w:color="auto" w:fill="auto"/>
          </w:tcPr>
          <w:p w14:paraId="1A69DBD2" w14:textId="77777777" w:rsidR="003540FD" w:rsidRPr="00623BBC" w:rsidRDefault="003540FD" w:rsidP="007721D7">
            <w:pPr>
              <w:rPr>
                <w:rFonts w:ascii="Arial" w:hAnsi="Arial" w:cs="Arial"/>
              </w:rPr>
            </w:pPr>
          </w:p>
        </w:tc>
        <w:tc>
          <w:tcPr>
            <w:tcW w:w="3169" w:type="dxa"/>
            <w:shd w:val="clear" w:color="auto" w:fill="auto"/>
          </w:tcPr>
          <w:p w14:paraId="5094CC30" w14:textId="77777777" w:rsidR="003540FD" w:rsidRDefault="003540FD" w:rsidP="007721D7">
            <w:pPr>
              <w:rPr>
                <w:rFonts w:ascii="Arial" w:hAnsi="Arial" w:cs="Arial"/>
              </w:rPr>
            </w:pPr>
          </w:p>
          <w:p w14:paraId="776A1CA2" w14:textId="5887629F" w:rsidR="003540FD" w:rsidRPr="00623BBC" w:rsidRDefault="003540FD" w:rsidP="007721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</w:t>
            </w:r>
            <w:r w:rsidR="00CF359F">
              <w:rPr>
                <w:rFonts w:ascii="Arial" w:hAnsi="Arial" w:cs="Arial"/>
              </w:rPr>
              <w:t xml:space="preserve">: </w:t>
            </w:r>
            <w:permStart w:id="968235337" w:edGrp="everyone"/>
            <w:r w:rsidR="00CF359F">
              <w:rPr>
                <w:rFonts w:ascii="Arial" w:hAnsi="Arial" w:cs="Arial"/>
              </w:rPr>
              <w:t xml:space="preserve">  </w:t>
            </w:r>
            <w:permEnd w:id="968235337"/>
            <w:r>
              <w:rPr>
                <w:rFonts w:ascii="Arial" w:hAnsi="Arial" w:cs="Arial"/>
              </w:rPr>
              <w:t xml:space="preserve"> / </w:t>
            </w:r>
            <w:permStart w:id="1813911796" w:edGrp="everyone"/>
            <w:r w:rsidR="00CF359F">
              <w:rPr>
                <w:rFonts w:ascii="Arial" w:hAnsi="Arial" w:cs="Arial"/>
              </w:rPr>
              <w:t xml:space="preserve">  </w:t>
            </w:r>
            <w:permEnd w:id="1813911796"/>
            <w:r>
              <w:rPr>
                <w:rFonts w:ascii="Arial" w:hAnsi="Arial" w:cs="Arial"/>
              </w:rPr>
              <w:t xml:space="preserve"> / 202</w:t>
            </w:r>
            <w:permStart w:id="4206247" w:edGrp="everyone"/>
            <w:r w:rsidR="00CF359F">
              <w:rPr>
                <w:rFonts w:ascii="Arial" w:hAnsi="Arial" w:cs="Arial"/>
              </w:rPr>
              <w:t xml:space="preserve">  </w:t>
            </w:r>
            <w:permEnd w:id="4206247"/>
            <w:r>
              <w:rPr>
                <w:rFonts w:ascii="Arial" w:hAnsi="Arial" w:cs="Arial"/>
              </w:rPr>
              <w:t>.</w:t>
            </w:r>
          </w:p>
        </w:tc>
      </w:tr>
      <w:tr w:rsidR="003540FD" w:rsidRPr="00623BBC" w14:paraId="280AABE6" w14:textId="77777777" w:rsidTr="003540FD">
        <w:tc>
          <w:tcPr>
            <w:tcW w:w="1880" w:type="dxa"/>
          </w:tcPr>
          <w:p w14:paraId="7D171224" w14:textId="77777777" w:rsidR="003540FD" w:rsidRPr="00623BBC" w:rsidRDefault="003540FD" w:rsidP="007721D7">
            <w:pPr>
              <w:rPr>
                <w:rFonts w:ascii="Arial" w:hAnsi="Arial" w:cs="Arial"/>
              </w:rPr>
            </w:pPr>
          </w:p>
        </w:tc>
        <w:tc>
          <w:tcPr>
            <w:tcW w:w="4595" w:type="dxa"/>
            <w:tcBorders>
              <w:top w:val="single" w:sz="4" w:space="0" w:color="auto"/>
            </w:tcBorders>
          </w:tcPr>
          <w:p w14:paraId="791FFB31" w14:textId="77777777" w:rsidR="003540FD" w:rsidRPr="00623BBC" w:rsidRDefault="003540FD" w:rsidP="007721D7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>
              <w:rPr>
                <w:rFonts w:ascii="Arial" w:hAnsi="Arial" w:cs="Arial"/>
              </w:rPr>
              <w:t>(a)</w:t>
            </w:r>
          </w:p>
        </w:tc>
        <w:tc>
          <w:tcPr>
            <w:tcW w:w="417" w:type="dxa"/>
            <w:shd w:val="clear" w:color="auto" w:fill="auto"/>
          </w:tcPr>
          <w:p w14:paraId="5AF47A6A" w14:textId="77777777" w:rsidR="003540FD" w:rsidRPr="00623BBC" w:rsidRDefault="003540FD" w:rsidP="007721D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69" w:type="dxa"/>
            <w:shd w:val="clear" w:color="auto" w:fill="auto"/>
          </w:tcPr>
          <w:p w14:paraId="700918D6" w14:textId="77777777" w:rsidR="003540FD" w:rsidRPr="00623BBC" w:rsidRDefault="003540FD" w:rsidP="007721D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97C2939" w14:textId="50A82A1E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84202F" w:rsidRDefault="00C14F64" w:rsidP="00743FA3">
      <w:pPr>
        <w:rPr>
          <w:rFonts w:ascii="Arial" w:hAnsi="Arial" w:cs="Arial"/>
          <w:sz w:val="16"/>
          <w:szCs w:val="14"/>
        </w:rPr>
      </w:pPr>
      <w:r w:rsidRPr="0084202F">
        <w:rPr>
          <w:rFonts w:ascii="Arial" w:hAnsi="Arial" w:cs="Arial"/>
          <w:b/>
          <w:szCs w:val="18"/>
          <w:highlight w:val="yellow"/>
        </w:rPr>
        <w:t>OBS.:</w:t>
      </w:r>
      <w:r w:rsidRPr="0084202F">
        <w:rPr>
          <w:rFonts w:ascii="Arial" w:hAnsi="Arial" w:cs="Arial"/>
          <w:szCs w:val="18"/>
          <w:highlight w:val="yellow"/>
        </w:rPr>
        <w:t xml:space="preserve"> </w:t>
      </w:r>
      <w:r w:rsidR="0052527C" w:rsidRPr="0084202F">
        <w:rPr>
          <w:rFonts w:ascii="Arial" w:hAnsi="Arial" w:cs="Arial"/>
          <w:szCs w:val="18"/>
          <w:highlight w:val="yellow"/>
        </w:rPr>
        <w:t>s</w:t>
      </w:r>
      <w:r w:rsidRPr="0084202F">
        <w:rPr>
          <w:rFonts w:ascii="Arial" w:hAnsi="Arial" w:cs="Arial"/>
          <w:szCs w:val="18"/>
          <w:highlight w:val="yellow"/>
        </w:rPr>
        <w:t>ó será aceito formulário totalmente preenchido e assinado.</w:t>
      </w:r>
    </w:p>
    <w:sectPr w:rsidR="00A40ABE" w:rsidRPr="0084202F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gXhSUWJdyBpQ2acC8sQ13UEPtxJgsl6DXBiz3fjAwy8j+CFPISzI7o5ty68d7gD4mqo1yjrySTD3gUwiJCWadQ==" w:salt="SApHrmXCQm9FoGxDieovhw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36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55A"/>
    <w:rsid w:val="00002B56"/>
    <w:rsid w:val="00007BB3"/>
    <w:rsid w:val="000225CB"/>
    <w:rsid w:val="00043956"/>
    <w:rsid w:val="00047135"/>
    <w:rsid w:val="00050606"/>
    <w:rsid w:val="000A2168"/>
    <w:rsid w:val="000B08FA"/>
    <w:rsid w:val="000D5FAF"/>
    <w:rsid w:val="000F45E2"/>
    <w:rsid w:val="000F5427"/>
    <w:rsid w:val="00130F47"/>
    <w:rsid w:val="00175191"/>
    <w:rsid w:val="00176BD2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63AF4"/>
    <w:rsid w:val="00273E21"/>
    <w:rsid w:val="0029644F"/>
    <w:rsid w:val="002B0DD8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40FD"/>
    <w:rsid w:val="00357433"/>
    <w:rsid w:val="0036154D"/>
    <w:rsid w:val="0036269D"/>
    <w:rsid w:val="00363165"/>
    <w:rsid w:val="00384518"/>
    <w:rsid w:val="003848A0"/>
    <w:rsid w:val="00391D04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4A2C"/>
    <w:rsid w:val="004328BB"/>
    <w:rsid w:val="004436BF"/>
    <w:rsid w:val="0044696F"/>
    <w:rsid w:val="004527E8"/>
    <w:rsid w:val="0046072A"/>
    <w:rsid w:val="00463B89"/>
    <w:rsid w:val="00480224"/>
    <w:rsid w:val="00486648"/>
    <w:rsid w:val="0049191C"/>
    <w:rsid w:val="0049716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3B40"/>
    <w:rsid w:val="00534A77"/>
    <w:rsid w:val="00537917"/>
    <w:rsid w:val="00543DA5"/>
    <w:rsid w:val="00544D6B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C3B4D"/>
    <w:rsid w:val="006D5D50"/>
    <w:rsid w:val="006E455A"/>
    <w:rsid w:val="006F461E"/>
    <w:rsid w:val="00737530"/>
    <w:rsid w:val="007376DA"/>
    <w:rsid w:val="00743FA3"/>
    <w:rsid w:val="007516BE"/>
    <w:rsid w:val="007521C3"/>
    <w:rsid w:val="00755753"/>
    <w:rsid w:val="0076232E"/>
    <w:rsid w:val="0076303A"/>
    <w:rsid w:val="00784AF6"/>
    <w:rsid w:val="0078627F"/>
    <w:rsid w:val="00790C40"/>
    <w:rsid w:val="0079337F"/>
    <w:rsid w:val="007C204D"/>
    <w:rsid w:val="007C5045"/>
    <w:rsid w:val="007D5EF8"/>
    <w:rsid w:val="007E10AD"/>
    <w:rsid w:val="007E3AE2"/>
    <w:rsid w:val="007F49A0"/>
    <w:rsid w:val="008007C9"/>
    <w:rsid w:val="00806994"/>
    <w:rsid w:val="00810164"/>
    <w:rsid w:val="00824EAA"/>
    <w:rsid w:val="0084202F"/>
    <w:rsid w:val="008538FF"/>
    <w:rsid w:val="00853F80"/>
    <w:rsid w:val="00854528"/>
    <w:rsid w:val="00856649"/>
    <w:rsid w:val="00867937"/>
    <w:rsid w:val="0087793D"/>
    <w:rsid w:val="008B6A73"/>
    <w:rsid w:val="008D00DE"/>
    <w:rsid w:val="008D1280"/>
    <w:rsid w:val="008D52DC"/>
    <w:rsid w:val="008F1605"/>
    <w:rsid w:val="008F1B65"/>
    <w:rsid w:val="00913CF9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451AB"/>
    <w:rsid w:val="00A608FB"/>
    <w:rsid w:val="00A63D33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09BD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B2882"/>
    <w:rsid w:val="00BC5F70"/>
    <w:rsid w:val="00BC7659"/>
    <w:rsid w:val="00BD1EB1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CF359F"/>
    <w:rsid w:val="00D1720B"/>
    <w:rsid w:val="00D44DE9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150A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193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1B5BF-1D90-4D9E-AA90-EC9120C09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597</TotalTime>
  <Pages>1</Pages>
  <Words>387</Words>
  <Characters>2095</Characters>
  <Application>Microsoft Office Word</Application>
  <DocSecurity>8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ANA PAULA MALLMANN FRIOLIM</cp:lastModifiedBy>
  <cp:revision>78</cp:revision>
  <cp:lastPrinted>2019-12-17T21:42:00Z</cp:lastPrinted>
  <dcterms:created xsi:type="dcterms:W3CDTF">2017-06-28T19:11:00Z</dcterms:created>
  <dcterms:modified xsi:type="dcterms:W3CDTF">2024-12-11T19:19:00Z</dcterms:modified>
</cp:coreProperties>
</file>