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2C148" w14:textId="21988BF0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581D45">
        <w:rPr>
          <w:rFonts w:ascii="Arial" w:hAnsi="Arial" w:cs="Arial"/>
          <w:b/>
          <w:color w:val="000000"/>
        </w:rPr>
        <w:t>ENGENHARIA MECÂNICA</w:t>
      </w:r>
    </w:p>
    <w:p w14:paraId="088DBE9A" w14:textId="6D7C377C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24583C">
        <w:rPr>
          <w:rFonts w:ascii="Arial" w:hAnsi="Arial" w:cs="Arial"/>
          <w:b/>
          <w:color w:val="000000"/>
          <w:u w:val="single"/>
        </w:rPr>
        <w:t xml:space="preserve"> – SEMESTRE LETIVO 202</w:t>
      </w:r>
      <w:r w:rsidR="00E300CA">
        <w:rPr>
          <w:rFonts w:ascii="Arial" w:hAnsi="Arial" w:cs="Arial"/>
          <w:b/>
          <w:color w:val="000000"/>
          <w:u w:val="single"/>
        </w:rPr>
        <w:t>5</w:t>
      </w:r>
      <w:r w:rsidR="00F54D12">
        <w:rPr>
          <w:rFonts w:ascii="Arial" w:hAnsi="Arial" w:cs="Arial"/>
          <w:b/>
          <w:color w:val="000000"/>
          <w:u w:val="single"/>
        </w:rPr>
        <w:t>/</w:t>
      </w:r>
      <w:r w:rsidR="00E300CA">
        <w:rPr>
          <w:rFonts w:ascii="Arial" w:hAnsi="Arial" w:cs="Arial"/>
          <w:b/>
          <w:color w:val="000000"/>
          <w:u w:val="single"/>
        </w:rPr>
        <w:t>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A00E25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65111B96" w14:textId="31E3902D" w:rsidR="004C6C95" w:rsidRPr="00586D24" w:rsidRDefault="00F54D12" w:rsidP="00586D2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</w:tc>
      </w:tr>
      <w:tr w:rsidR="004C6C95" w:rsidRPr="00AE63CE" w14:paraId="41DC8813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1193CFB6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469129519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469129519"/>
          </w:p>
        </w:tc>
      </w:tr>
      <w:tr w:rsidR="00C53FA0" w:rsidRPr="00AE63CE" w14:paraId="599D70E5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0E2C4948" w:rsidR="00C53FA0" w:rsidRPr="00954D38" w:rsidRDefault="00C53FA0" w:rsidP="00D71869">
            <w:pPr>
              <w:jc w:val="both"/>
              <w:rPr>
                <w:rFonts w:ascii="Arial" w:hAnsi="Arial" w:cs="Arial"/>
                <w:b/>
              </w:rPr>
            </w:pPr>
            <w:r w:rsidRPr="005F66D5">
              <w:rPr>
                <w:rFonts w:ascii="Arial" w:hAnsi="Arial" w:cs="Arial"/>
                <w:b/>
              </w:rPr>
              <w:t>Nome Social</w:t>
            </w:r>
            <w:r w:rsidR="00094EE0">
              <w:rPr>
                <w:rFonts w:ascii="Arial" w:hAnsi="Arial" w:cs="Arial"/>
                <w:b/>
              </w:rPr>
              <w:t xml:space="preserve"> (</w:t>
            </w:r>
            <w:r w:rsidR="00D71869">
              <w:rPr>
                <w:rFonts w:ascii="Arial" w:hAnsi="Arial" w:cs="Arial"/>
                <w:b/>
              </w:rPr>
              <w:t xml:space="preserve">preencher apenas se </w:t>
            </w:r>
            <w:proofErr w:type="gramStart"/>
            <w:r w:rsidR="00094EE0">
              <w:rPr>
                <w:rFonts w:ascii="Arial" w:hAnsi="Arial" w:cs="Arial"/>
                <w:b/>
              </w:rPr>
              <w:t>houver)*</w:t>
            </w:r>
            <w:proofErr w:type="gramEnd"/>
            <w:r w:rsidR="00094EE0">
              <w:rPr>
                <w:rFonts w:ascii="Arial" w:hAnsi="Arial" w:cs="Arial"/>
                <w:b/>
              </w:rPr>
              <w:t>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1561202570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561202570"/>
          </w:p>
        </w:tc>
      </w:tr>
      <w:tr w:rsidR="0052527C" w:rsidRPr="00AE63CE" w14:paraId="72A164CB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39828626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1143234421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143234421"/>
          </w:p>
        </w:tc>
      </w:tr>
      <w:tr w:rsidR="00E866BC" w:rsidRPr="00AE63CE" w14:paraId="40AA15C9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181EF79F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159728520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59728520"/>
          </w:p>
        </w:tc>
      </w:tr>
      <w:tr w:rsidR="0052527C" w:rsidRPr="00AE63CE" w14:paraId="6BAAB5CC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01DA91C9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1058436612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058436612"/>
          </w:p>
        </w:tc>
      </w:tr>
      <w:tr w:rsidR="00094EE0" w:rsidRPr="00AE63CE" w14:paraId="6B26B9A4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90B8CD6" w14:textId="4424EA9B" w:rsidR="00094EE0" w:rsidRDefault="00094EE0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</w:t>
            </w:r>
            <w:permStart w:id="865490443" w:edGrp="everyone"/>
            <w:r w:rsidRPr="0052527C">
              <w:rPr>
                <w:rFonts w:ascii="Arial" w:hAnsi="Arial" w:cs="Arial"/>
              </w:rPr>
              <w:t xml:space="preserve">  </w:t>
            </w:r>
            <w:permEnd w:id="865490443"/>
            <w:r w:rsidRPr="0052527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</w:t>
            </w:r>
            <w:permStart w:id="987124372" w:edGrp="everyone"/>
            <w:r w:rsidRPr="0052527C">
              <w:rPr>
                <w:rFonts w:ascii="Arial" w:hAnsi="Arial" w:cs="Arial"/>
              </w:rPr>
              <w:t xml:space="preserve">  </w:t>
            </w:r>
            <w:permEnd w:id="987124372"/>
            <w:r w:rsidRPr="0052527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Feminino   (</w:t>
            </w:r>
            <w:permStart w:id="1573458296" w:edGrp="everyone"/>
            <w:r>
              <w:rPr>
                <w:rFonts w:ascii="Arial" w:hAnsi="Arial" w:cs="Arial"/>
              </w:rPr>
              <w:t xml:space="preserve">   </w:t>
            </w:r>
            <w:permEnd w:id="1573458296"/>
            <w:r>
              <w:rPr>
                <w:rFonts w:ascii="Arial" w:hAnsi="Arial" w:cs="Arial"/>
              </w:rPr>
              <w:t>)Prefiro não informar</w:t>
            </w:r>
          </w:p>
        </w:tc>
      </w:tr>
      <w:tr w:rsidR="009A0F7F" w:rsidRPr="00AE63CE" w14:paraId="5A3EDBF8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</w:t>
            </w:r>
            <w:permStart w:id="1519847236" w:edGrp="everyone"/>
            <w:r w:rsidRPr="0052527C">
              <w:rPr>
                <w:rFonts w:ascii="Arial" w:hAnsi="Arial" w:cs="Arial"/>
              </w:rPr>
              <w:t xml:space="preserve">  </w:t>
            </w:r>
            <w:permEnd w:id="1519847236"/>
            <w:r w:rsidRPr="0052527C">
              <w:rPr>
                <w:rFonts w:ascii="Arial" w:hAnsi="Arial" w:cs="Arial"/>
              </w:rPr>
              <w:t>)Casado  (</w:t>
            </w:r>
            <w:permStart w:id="1464551577" w:edGrp="everyone"/>
            <w:r w:rsidRPr="0052527C">
              <w:rPr>
                <w:rFonts w:ascii="Arial" w:hAnsi="Arial" w:cs="Arial"/>
              </w:rPr>
              <w:t xml:space="preserve">  </w:t>
            </w:r>
            <w:permEnd w:id="1464551577"/>
            <w:r w:rsidRPr="0052527C">
              <w:rPr>
                <w:rFonts w:ascii="Arial" w:hAnsi="Arial" w:cs="Arial"/>
              </w:rPr>
              <w:t>)Solteiro  (</w:t>
            </w:r>
            <w:permStart w:id="1107895132" w:edGrp="everyone"/>
            <w:r w:rsidRPr="0052527C">
              <w:rPr>
                <w:rFonts w:ascii="Arial" w:hAnsi="Arial" w:cs="Arial"/>
              </w:rPr>
              <w:t xml:space="preserve">  </w:t>
            </w:r>
            <w:permEnd w:id="1107895132"/>
            <w:r w:rsidRPr="0052527C">
              <w:rPr>
                <w:rFonts w:ascii="Arial" w:hAnsi="Arial" w:cs="Arial"/>
              </w:rPr>
              <w:t>)Divorciado  (</w:t>
            </w:r>
            <w:permStart w:id="1146559567" w:edGrp="everyone"/>
            <w:r w:rsidRPr="0052527C">
              <w:rPr>
                <w:rFonts w:ascii="Arial" w:hAnsi="Arial" w:cs="Arial"/>
              </w:rPr>
              <w:t xml:space="preserve">  </w:t>
            </w:r>
            <w:permEnd w:id="1146559567"/>
            <w:r w:rsidRPr="0052527C">
              <w:rPr>
                <w:rFonts w:ascii="Arial" w:hAnsi="Arial" w:cs="Arial"/>
              </w:rPr>
              <w:t>)União Estável  (</w:t>
            </w:r>
            <w:permStart w:id="1249995324" w:edGrp="everyone"/>
            <w:r w:rsidRPr="0052527C">
              <w:rPr>
                <w:rFonts w:ascii="Arial" w:hAnsi="Arial" w:cs="Arial"/>
              </w:rPr>
              <w:t xml:space="preserve">  </w:t>
            </w:r>
            <w:permEnd w:id="1249995324"/>
            <w:r w:rsidRPr="0052527C">
              <w:rPr>
                <w:rFonts w:ascii="Arial" w:hAnsi="Arial" w:cs="Arial"/>
              </w:rPr>
              <w:t>)Separação Judicial   (</w:t>
            </w:r>
            <w:permStart w:id="644946776" w:edGrp="everyone"/>
            <w:r w:rsidRPr="0052527C">
              <w:rPr>
                <w:rFonts w:ascii="Arial" w:hAnsi="Arial" w:cs="Arial"/>
              </w:rPr>
              <w:t xml:space="preserve">  </w:t>
            </w:r>
            <w:permEnd w:id="644946776"/>
            <w:r w:rsidRPr="0052527C">
              <w:rPr>
                <w:rFonts w:ascii="Arial" w:hAnsi="Arial" w:cs="Arial"/>
              </w:rPr>
              <w:t>)Viúvo</w:t>
            </w:r>
          </w:p>
        </w:tc>
      </w:tr>
      <w:tr w:rsidR="009A0F7F" w:rsidRPr="00AE63CE" w14:paraId="680E7BF7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46C1A13F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r w:rsidRPr="0052527C">
              <w:rPr>
                <w:rFonts w:ascii="Arial" w:hAnsi="Arial" w:cs="Arial"/>
                <w:b/>
              </w:rPr>
              <w:t>Cor/Raça/Etnia</w:t>
            </w:r>
            <w:proofErr w:type="gramStart"/>
            <w:r w:rsidRPr="0052527C">
              <w:rPr>
                <w:rFonts w:ascii="Arial" w:hAnsi="Arial" w:cs="Arial"/>
                <w:b/>
              </w:rPr>
              <w:t xml:space="preserve">:  </w:t>
            </w:r>
            <w:r w:rsidRPr="0052527C">
              <w:rPr>
                <w:rFonts w:ascii="Arial" w:hAnsi="Arial" w:cs="Arial"/>
              </w:rPr>
              <w:t>(</w:t>
            </w:r>
            <w:permStart w:id="643119645" w:edGrp="everyone"/>
            <w:proofErr w:type="gramEnd"/>
            <w:r w:rsidRPr="0052527C">
              <w:rPr>
                <w:rFonts w:ascii="Arial" w:hAnsi="Arial" w:cs="Arial"/>
              </w:rPr>
              <w:t xml:space="preserve">  </w:t>
            </w:r>
            <w:permEnd w:id="643119645"/>
            <w:r w:rsidRPr="0052527C">
              <w:rPr>
                <w:rFonts w:ascii="Arial" w:hAnsi="Arial" w:cs="Arial"/>
              </w:rPr>
              <w:t>)Branca   (</w:t>
            </w:r>
            <w:permStart w:id="810445778" w:edGrp="everyone"/>
            <w:r w:rsidRPr="0052527C">
              <w:rPr>
                <w:rFonts w:ascii="Arial" w:hAnsi="Arial" w:cs="Arial"/>
              </w:rPr>
              <w:t xml:space="preserve">  </w:t>
            </w:r>
            <w:permEnd w:id="810445778"/>
            <w:r w:rsidRPr="0052527C">
              <w:rPr>
                <w:rFonts w:ascii="Arial" w:hAnsi="Arial" w:cs="Arial"/>
              </w:rPr>
              <w:t>)Preta   (</w:t>
            </w:r>
            <w:permStart w:id="1265845063" w:edGrp="everyone"/>
            <w:r w:rsidRPr="0052527C">
              <w:rPr>
                <w:rFonts w:ascii="Arial" w:hAnsi="Arial" w:cs="Arial"/>
              </w:rPr>
              <w:t xml:space="preserve">  </w:t>
            </w:r>
            <w:permEnd w:id="1265845063"/>
            <w:r w:rsidRPr="0052527C">
              <w:rPr>
                <w:rFonts w:ascii="Arial" w:hAnsi="Arial" w:cs="Arial"/>
              </w:rPr>
              <w:t>)Parda   (</w:t>
            </w:r>
            <w:permStart w:id="30284324" w:edGrp="everyone"/>
            <w:r w:rsidRPr="0052527C">
              <w:rPr>
                <w:rFonts w:ascii="Arial" w:hAnsi="Arial" w:cs="Arial"/>
              </w:rPr>
              <w:t xml:space="preserve">  </w:t>
            </w:r>
            <w:permEnd w:id="30284324"/>
            <w:r w:rsidRPr="0052527C">
              <w:rPr>
                <w:rFonts w:ascii="Arial" w:hAnsi="Arial" w:cs="Arial"/>
              </w:rPr>
              <w:t>)Indígena   (</w:t>
            </w:r>
            <w:permStart w:id="618549150" w:edGrp="everyone"/>
            <w:r w:rsidRPr="0052527C">
              <w:rPr>
                <w:rFonts w:ascii="Arial" w:hAnsi="Arial" w:cs="Arial"/>
              </w:rPr>
              <w:t xml:space="preserve">  </w:t>
            </w:r>
            <w:permEnd w:id="618549150"/>
            <w:r w:rsidRPr="0052527C">
              <w:rPr>
                <w:rFonts w:ascii="Arial" w:hAnsi="Arial" w:cs="Arial"/>
              </w:rPr>
              <w:t>)Amarela   (</w:t>
            </w:r>
            <w:permStart w:id="1857173203" w:edGrp="everyone"/>
            <w:r w:rsidRPr="0052527C">
              <w:rPr>
                <w:rFonts w:ascii="Arial" w:hAnsi="Arial" w:cs="Arial"/>
              </w:rPr>
              <w:t xml:space="preserve">  </w:t>
            </w:r>
            <w:permEnd w:id="1857173203"/>
            <w:r w:rsidRPr="0052527C">
              <w:rPr>
                <w:rFonts w:ascii="Arial" w:hAnsi="Arial" w:cs="Arial"/>
              </w:rPr>
              <w:t>)Não declarada</w:t>
            </w:r>
          </w:p>
        </w:tc>
      </w:tr>
      <w:tr w:rsidR="009A0F7F" w:rsidRPr="00AE63CE" w14:paraId="27A38413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</w:t>
            </w:r>
            <w:permStart w:id="1629291919" w:edGrp="everyone"/>
            <w:r w:rsidRPr="0052527C">
              <w:rPr>
                <w:rFonts w:ascii="Arial" w:hAnsi="Arial" w:cs="Arial"/>
              </w:rPr>
              <w:t xml:space="preserve">  </w:t>
            </w:r>
            <w:permEnd w:id="1629291919"/>
            <w:r w:rsidRPr="0052527C">
              <w:rPr>
                <w:rFonts w:ascii="Arial" w:hAnsi="Arial" w:cs="Arial"/>
              </w:rPr>
              <w:t>)Sim    (</w:t>
            </w:r>
            <w:permStart w:id="472203138" w:edGrp="everyone"/>
            <w:r w:rsidRPr="0052527C">
              <w:rPr>
                <w:rFonts w:ascii="Arial" w:hAnsi="Arial" w:cs="Arial"/>
              </w:rPr>
              <w:t xml:space="preserve">  </w:t>
            </w:r>
            <w:permEnd w:id="472203138"/>
            <w:r w:rsidRPr="0052527C">
              <w:rPr>
                <w:rFonts w:ascii="Arial" w:hAnsi="Arial" w:cs="Arial"/>
              </w:rPr>
              <w:t>)Não</w:t>
            </w:r>
          </w:p>
        </w:tc>
      </w:tr>
      <w:tr w:rsidR="0036154D" w:rsidRPr="00AE63CE" w14:paraId="5BA869F9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757F78AA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proofErr w:type="gramStart"/>
            <w:r w:rsidRPr="00C14F64">
              <w:rPr>
                <w:rFonts w:ascii="Arial" w:hAnsi="Arial" w:cs="Arial"/>
              </w:rPr>
              <w:t>(</w:t>
            </w:r>
            <w:permStart w:id="402391336" w:edGrp="everyone"/>
            <w:r w:rsidRPr="00C14F64">
              <w:rPr>
                <w:rFonts w:ascii="Arial" w:hAnsi="Arial" w:cs="Arial"/>
              </w:rPr>
              <w:t xml:space="preserve"> </w:t>
            </w:r>
            <w:r w:rsidR="00581D45">
              <w:rPr>
                <w:rFonts w:ascii="Arial" w:hAnsi="Arial" w:cs="Arial"/>
              </w:rPr>
              <w:t xml:space="preserve"> </w:t>
            </w:r>
            <w:permEnd w:id="402391336"/>
            <w:r w:rsidRPr="00C14F64">
              <w:rPr>
                <w:rFonts w:ascii="Arial" w:hAnsi="Arial" w:cs="Arial"/>
              </w:rPr>
              <w:t>)</w:t>
            </w:r>
            <w:proofErr w:type="gramEnd"/>
            <w:r w:rsidRPr="00C14F64">
              <w:rPr>
                <w:rFonts w:ascii="Arial" w:hAnsi="Arial" w:cs="Arial"/>
              </w:rPr>
              <w:t xml:space="preserve"> </w:t>
            </w:r>
            <w:r w:rsidR="00581D45" w:rsidRPr="00581D45">
              <w:rPr>
                <w:rFonts w:ascii="Arial" w:hAnsi="Arial" w:cs="Arial"/>
              </w:rPr>
              <w:t>Modelamento e Simulação Numérica</w:t>
            </w:r>
          </w:p>
        </w:tc>
      </w:tr>
      <w:tr w:rsidR="00CE5BF0" w:rsidRPr="00AE63CE" w14:paraId="14D68B0E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tr w:rsidR="00C14F64" w:rsidRPr="00AE63CE" w14:paraId="7187DC18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CDCABC5" w:rsidR="00C14F64" w:rsidRPr="00C14F64" w:rsidRDefault="00581D45" w:rsidP="008F1B6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(</w:t>
            </w:r>
            <w:permStart w:id="215972021" w:edGrp="everyone"/>
            <w:r w:rsidR="00586D24">
              <w:rPr>
                <w:rFonts w:ascii="Arial" w:hAnsi="Arial" w:cs="Arial"/>
                <w:bCs/>
              </w:rPr>
              <w:t xml:space="preserve"> </w:t>
            </w:r>
            <w:permEnd w:id="215972021"/>
            <w:r w:rsidR="00C14F64" w:rsidRPr="00C14F64">
              <w:rPr>
                <w:rFonts w:ascii="Arial" w:hAnsi="Arial" w:cs="Arial"/>
                <w:bCs/>
              </w:rPr>
              <w:t>)</w:t>
            </w:r>
            <w:proofErr w:type="gramEnd"/>
            <w:r w:rsidR="00C14F64" w:rsidRPr="00C14F64">
              <w:rPr>
                <w:rFonts w:ascii="Arial" w:hAnsi="Arial" w:cs="Arial"/>
                <w:bCs/>
              </w:rPr>
              <w:t xml:space="preserve"> </w:t>
            </w:r>
            <w:r w:rsidRPr="00581D45">
              <w:rPr>
                <w:rFonts w:ascii="Arial" w:hAnsi="Arial" w:cs="Arial"/>
                <w:bCs/>
              </w:rPr>
              <w:t>Projeto, Análise e Otimização de Sistemas Mecânicos (128)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7A7362A0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roofErr w:type="gramStart"/>
            <w:r>
              <w:rPr>
                <w:rFonts w:ascii="Arial" w:hAnsi="Arial" w:cs="Arial"/>
              </w:rPr>
              <w:t>(</w:t>
            </w:r>
            <w:permStart w:id="405088742" w:edGrp="everyone"/>
            <w:r>
              <w:rPr>
                <w:rFonts w:ascii="Arial" w:hAnsi="Arial" w:cs="Arial"/>
              </w:rPr>
              <w:t xml:space="preserve"> </w:t>
            </w:r>
            <w:permEnd w:id="405088742"/>
            <w:r>
              <w:rPr>
                <w:rFonts w:ascii="Arial" w:hAnsi="Arial" w:cs="Arial"/>
              </w:rPr>
              <w:t>)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="00581D45" w:rsidRPr="00581D45">
              <w:rPr>
                <w:rFonts w:ascii="Arial" w:hAnsi="Arial" w:cs="Arial"/>
              </w:rPr>
              <w:t>Dinâmica dos Fluidos e Transferência de Calor (127)</w:t>
            </w:r>
          </w:p>
        </w:tc>
      </w:tr>
      <w:permEnd w:id="1913651816"/>
      <w:tr w:rsidR="0036154D" w:rsidRPr="00AE63CE" w14:paraId="1BF2F5EA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13C62A62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  <w:permStart w:id="360130182" w:edGrp="everyone"/>
            <w:r w:rsidR="00586D24">
              <w:rPr>
                <w:rFonts w:ascii="Arial" w:hAnsi="Arial" w:cs="Arial"/>
              </w:rPr>
              <w:t xml:space="preserve">   </w:t>
            </w:r>
            <w:permEnd w:id="360130182"/>
          </w:p>
        </w:tc>
      </w:tr>
      <w:tr w:rsidR="0036154D" w:rsidRPr="00AE63CE" w14:paraId="2D8E3F39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0BB667C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 w:rsidRPr="00954D38">
              <w:rPr>
                <w:rFonts w:ascii="Arial" w:hAnsi="Arial" w:cs="Arial"/>
                <w:b/>
              </w:rPr>
              <w:t>Coorientador</w:t>
            </w:r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  <w:permStart w:id="1549168566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549168566"/>
          </w:p>
        </w:tc>
      </w:tr>
      <w:tr w:rsidR="0052527C" w:rsidRPr="00AE63CE" w14:paraId="7295A20D" w14:textId="77777777" w:rsidTr="00B411A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6C0AFDB2" w:rsidR="008B6A73" w:rsidRPr="00094EE0" w:rsidRDefault="008B6A73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94EE0">
              <w:rPr>
                <w:rFonts w:ascii="Arial" w:hAnsi="Arial" w:cs="Arial"/>
                <w:sz w:val="16"/>
                <w:szCs w:val="16"/>
              </w:rPr>
              <w:t>*</w:t>
            </w:r>
            <w:r w:rsidR="00094EE0" w:rsidRPr="00094EE0">
              <w:rPr>
                <w:rFonts w:ascii="Arial" w:hAnsi="Arial" w:cs="Arial"/>
                <w:sz w:val="16"/>
                <w:szCs w:val="16"/>
              </w:rPr>
              <w:t>**</w:t>
            </w:r>
            <w:r w:rsidRPr="00094EE0">
              <w:rPr>
                <w:rFonts w:ascii="Arial" w:hAnsi="Arial" w:cs="Arial"/>
                <w:sz w:val="16"/>
                <w:szCs w:val="16"/>
              </w:rPr>
              <w:t xml:space="preserve">Conforme disposições do Dec. Estadual nº 16/2019, disponível em </w:t>
            </w:r>
            <w:hyperlink r:id="rId8" w:history="1">
              <w:r w:rsidRPr="00094EE0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094EE0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B411A8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B411A8">
        <w:trPr>
          <w:trHeight w:val="168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B411A8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29327B93" w:rsidR="00C14F64" w:rsidRPr="004F7679" w:rsidRDefault="0052527C" w:rsidP="0024583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4F7679">
              <w:rPr>
                <w:rFonts w:ascii="Arial Narrow" w:hAnsi="Arial Narrow"/>
                <w:b/>
              </w:rPr>
              <w:t>(</w:t>
            </w:r>
            <w:permStart w:id="1039100309" w:edGrp="everyone"/>
            <w:r w:rsidRPr="004F7679">
              <w:rPr>
                <w:rFonts w:ascii="Arial Narrow" w:hAnsi="Arial Narrow"/>
                <w:b/>
              </w:rPr>
              <w:t xml:space="preserve">  </w:t>
            </w:r>
            <w:permEnd w:id="1039100309"/>
            <w:r w:rsidRPr="004F7679">
              <w:rPr>
                <w:rFonts w:ascii="Arial Narrow" w:hAnsi="Arial Narrow"/>
                <w:b/>
              </w:rPr>
              <w:t>)</w:t>
            </w:r>
            <w:proofErr w:type="gramEnd"/>
            <w:r w:rsidR="0024583C">
              <w:rPr>
                <w:rFonts w:ascii="Arial Narrow" w:hAnsi="Arial Narrow"/>
                <w:b/>
              </w:rPr>
              <w:t xml:space="preserve"> </w:t>
            </w:r>
            <w:r w:rsidR="0024583C" w:rsidRPr="0024583C">
              <w:rPr>
                <w:rFonts w:ascii="Arial Narrow" w:hAnsi="Arial Narrow"/>
                <w:b/>
              </w:rPr>
              <w:t>MA1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57C123EC" w:rsidR="00C14F64" w:rsidRPr="00AC7951" w:rsidRDefault="0024583C" w:rsidP="00F378BF">
            <w:pPr>
              <w:jc w:val="both"/>
              <w:rPr>
                <w:rFonts w:ascii="Arial Narrow" w:hAnsi="Arial Narrow"/>
              </w:rPr>
            </w:pPr>
            <w:r w:rsidRPr="0024583C">
              <w:rPr>
                <w:rFonts w:ascii="Arial Narrow" w:hAnsi="Arial Narrow"/>
              </w:rPr>
              <w:t>Metodologias Acadêmicas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D8F8633" w:rsidR="00DC3194" w:rsidRPr="004F7679" w:rsidRDefault="00E300CA" w:rsidP="0024583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Ricardo de Medeiros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58957D8F" w:rsidR="00C14F64" w:rsidRPr="004F7679" w:rsidRDefault="0024583C" w:rsidP="0024583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E300CA" w:rsidRPr="00F37D69" w14:paraId="1052F790" w14:textId="77777777" w:rsidTr="00B411A8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B56401" w14:textId="10BB6C94" w:rsidR="00E300CA" w:rsidRPr="004F7679" w:rsidRDefault="00E300CA" w:rsidP="0024583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4F7679">
              <w:rPr>
                <w:rFonts w:ascii="Arial Narrow" w:hAnsi="Arial Narrow"/>
                <w:b/>
              </w:rPr>
              <w:t>(</w:t>
            </w:r>
            <w:permStart w:id="197207892" w:edGrp="everyone"/>
            <w:r w:rsidRPr="004F7679">
              <w:rPr>
                <w:rFonts w:ascii="Arial Narrow" w:hAnsi="Arial Narrow"/>
                <w:b/>
              </w:rPr>
              <w:t xml:space="preserve">  </w:t>
            </w:r>
            <w:permEnd w:id="197207892"/>
            <w:r w:rsidRPr="004F7679">
              <w:rPr>
                <w:rFonts w:ascii="Arial Narrow" w:hAnsi="Arial Narrow"/>
                <w:b/>
              </w:rPr>
              <w:t>)</w:t>
            </w:r>
            <w:proofErr w:type="gramEnd"/>
            <w:r w:rsidRPr="00E300CA">
              <w:rPr>
                <w:rFonts w:ascii="Arial Narrow" w:hAnsi="Arial Narrow"/>
                <w:b/>
              </w:rPr>
              <w:t xml:space="preserve"> </w:t>
            </w:r>
            <w:r w:rsidR="000C3D7F" w:rsidRPr="000C3D7F">
              <w:rPr>
                <w:rFonts w:ascii="Arial Narrow" w:hAnsi="Arial Narrow"/>
                <w:b/>
              </w:rPr>
              <w:t>ME1-02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CA70AD" w14:textId="79F4A86E" w:rsidR="00E300CA" w:rsidRPr="0024583C" w:rsidRDefault="00E300CA" w:rsidP="00F378BF">
            <w:pPr>
              <w:jc w:val="both"/>
              <w:rPr>
                <w:rFonts w:ascii="Arial Narrow" w:hAnsi="Arial Narrow"/>
              </w:rPr>
            </w:pPr>
            <w:r w:rsidRPr="00E300CA">
              <w:rPr>
                <w:rFonts w:ascii="Arial Narrow" w:hAnsi="Arial Narrow"/>
              </w:rPr>
              <w:t>Introdução ao Método dos Elementos Finitos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516F7F" w14:textId="5CE1B3C4" w:rsidR="00E300CA" w:rsidRDefault="00E300CA" w:rsidP="0024583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 w:rsidRPr="00886FA2">
              <w:rPr>
                <w:rFonts w:ascii="Arial Narrow" w:hAnsi="Arial Narrow"/>
              </w:rPr>
              <w:t>Eduardo Lenz Cardos</w:t>
            </w:r>
            <w:r>
              <w:rPr>
                <w:rFonts w:ascii="Arial Narrow" w:hAnsi="Arial Narrow"/>
              </w:rPr>
              <w:t>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2F1C07" w14:textId="4EA047FB" w:rsidR="00E300CA" w:rsidRDefault="00E300CA" w:rsidP="0024583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E300CA" w:rsidRPr="00F37D69" w14:paraId="376DA59E" w14:textId="77777777" w:rsidTr="00E300CA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44625C" w14:textId="014129C2" w:rsidR="00E300CA" w:rsidRPr="004F7679" w:rsidRDefault="00E300CA" w:rsidP="00E300CA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F158D2">
              <w:rPr>
                <w:rFonts w:ascii="Arial Narrow" w:hAnsi="Arial Narrow"/>
                <w:b/>
              </w:rPr>
              <w:t>(</w:t>
            </w:r>
            <w:permStart w:id="1734695510" w:edGrp="everyone"/>
            <w:r w:rsidRPr="00F158D2">
              <w:rPr>
                <w:rFonts w:ascii="Arial Narrow" w:hAnsi="Arial Narrow"/>
                <w:b/>
              </w:rPr>
              <w:t xml:space="preserve">  </w:t>
            </w:r>
            <w:permEnd w:id="1734695510"/>
            <w:r w:rsidRPr="00F158D2">
              <w:rPr>
                <w:rFonts w:ascii="Arial Narrow" w:hAnsi="Arial Narrow"/>
                <w:b/>
              </w:rPr>
              <w:t>)</w:t>
            </w:r>
            <w:proofErr w:type="gramEnd"/>
            <w:r w:rsidRPr="00E300CA">
              <w:rPr>
                <w:rFonts w:ascii="Arial Narrow" w:hAnsi="Arial Narrow"/>
                <w:b/>
              </w:rPr>
              <w:t xml:space="preserve"> MF1-02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7E60A0" w14:textId="79F69B9E" w:rsidR="00E300CA" w:rsidRPr="0024583C" w:rsidRDefault="00E300CA" w:rsidP="00E300CA">
            <w:pPr>
              <w:jc w:val="both"/>
              <w:rPr>
                <w:rFonts w:ascii="Arial Narrow" w:hAnsi="Arial Narrow"/>
              </w:rPr>
            </w:pPr>
            <w:r w:rsidRPr="00E300CA">
              <w:rPr>
                <w:rFonts w:ascii="Arial Narrow" w:hAnsi="Arial Narrow"/>
              </w:rPr>
              <w:t>Introdução à Mecânica dos Fluidos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4DC7F8" w14:textId="3446281C" w:rsidR="00E300CA" w:rsidRDefault="00E300CA" w:rsidP="00E300C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 w:rsidRPr="00886FA2">
              <w:rPr>
                <w:rFonts w:ascii="Arial Narrow" w:hAnsi="Arial Narrow"/>
              </w:rPr>
              <w:t>Luiz Adolfo Hegele Júnior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FD59DF" w14:textId="7F85E49D" w:rsidR="00E300CA" w:rsidRDefault="00E300CA" w:rsidP="00E300CA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E300CA" w:rsidRPr="00F37D69" w14:paraId="7BF9A320" w14:textId="77777777" w:rsidTr="00E300CA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633FBF" w14:textId="3BEBAF99" w:rsidR="00E300CA" w:rsidRPr="004F7679" w:rsidRDefault="00E300CA" w:rsidP="00E300CA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F158D2">
              <w:rPr>
                <w:rFonts w:ascii="Arial Narrow" w:hAnsi="Arial Narrow"/>
                <w:b/>
              </w:rPr>
              <w:t>(</w:t>
            </w:r>
            <w:permStart w:id="1136733198" w:edGrp="everyone"/>
            <w:r w:rsidRPr="00F158D2">
              <w:rPr>
                <w:rFonts w:ascii="Arial Narrow" w:hAnsi="Arial Narrow"/>
                <w:b/>
              </w:rPr>
              <w:t xml:space="preserve">  </w:t>
            </w:r>
            <w:permEnd w:id="1136733198"/>
            <w:r w:rsidRPr="00F158D2">
              <w:rPr>
                <w:rFonts w:ascii="Arial Narrow" w:hAnsi="Arial Narrow"/>
                <w:b/>
              </w:rPr>
              <w:t>)</w:t>
            </w:r>
            <w:proofErr w:type="gramEnd"/>
            <w:r w:rsidRPr="00E300CA">
              <w:rPr>
                <w:rFonts w:ascii="Arial Narrow" w:hAnsi="Arial Narrow"/>
                <w:b/>
              </w:rPr>
              <w:t xml:space="preserve"> OT1-02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9130C5" w14:textId="52CC21E1" w:rsidR="00E300CA" w:rsidRPr="0024583C" w:rsidRDefault="00E300CA" w:rsidP="00E300CA">
            <w:pPr>
              <w:jc w:val="both"/>
              <w:rPr>
                <w:rFonts w:ascii="Arial Narrow" w:hAnsi="Arial Narrow"/>
              </w:rPr>
            </w:pPr>
            <w:r w:rsidRPr="00E300CA">
              <w:rPr>
                <w:rFonts w:ascii="Arial Narrow" w:hAnsi="Arial Narrow"/>
              </w:rPr>
              <w:t>Otimização Estrutural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08B9C1" w14:textId="7470D38B" w:rsidR="00E300CA" w:rsidRDefault="00E300CA" w:rsidP="00E300C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Pablo Andrés Muñoz Rojas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CADFD4" w14:textId="4FCCD14A" w:rsidR="00E300CA" w:rsidRDefault="00E300CA" w:rsidP="00E300CA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E300CA" w:rsidRPr="00F37D69" w14:paraId="504DCB48" w14:textId="77777777" w:rsidTr="00E300CA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AA4CD8" w14:textId="5BBC5C4B" w:rsidR="00E300CA" w:rsidRPr="004F7679" w:rsidRDefault="00E300CA" w:rsidP="00E300CA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F158D2">
              <w:rPr>
                <w:rFonts w:ascii="Arial Narrow" w:hAnsi="Arial Narrow"/>
                <w:b/>
              </w:rPr>
              <w:t>(</w:t>
            </w:r>
            <w:permStart w:id="341115537" w:edGrp="everyone"/>
            <w:r w:rsidRPr="00F158D2">
              <w:rPr>
                <w:rFonts w:ascii="Arial Narrow" w:hAnsi="Arial Narrow"/>
                <w:b/>
              </w:rPr>
              <w:t xml:space="preserve">  </w:t>
            </w:r>
            <w:permEnd w:id="341115537"/>
            <w:r w:rsidRPr="00F158D2">
              <w:rPr>
                <w:rFonts w:ascii="Arial Narrow" w:hAnsi="Arial Narrow"/>
                <w:b/>
              </w:rPr>
              <w:t>)</w:t>
            </w:r>
            <w:proofErr w:type="gramEnd"/>
            <w:r w:rsidRPr="00E300CA">
              <w:rPr>
                <w:rFonts w:ascii="Arial Narrow" w:hAnsi="Arial Narrow"/>
                <w:b/>
              </w:rPr>
              <w:t xml:space="preserve"> TE2-ICO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52B789" w14:textId="723E53FE" w:rsidR="00E300CA" w:rsidRPr="0024583C" w:rsidRDefault="00E300CA" w:rsidP="00E300CA">
            <w:pPr>
              <w:jc w:val="both"/>
              <w:rPr>
                <w:rFonts w:ascii="Arial Narrow" w:hAnsi="Arial Narrow"/>
              </w:rPr>
            </w:pPr>
            <w:r w:rsidRPr="00E300CA">
              <w:rPr>
                <w:rFonts w:ascii="Arial Narrow" w:hAnsi="Arial Narrow"/>
              </w:rPr>
              <w:t>Tópicos Especiais II: Introdução à Combustão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57DE08" w14:textId="2D03E564" w:rsidR="00E300CA" w:rsidRDefault="00E300CA" w:rsidP="00E300C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Roberto Wolf Francisco Júnior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EDBBE4" w14:textId="155743B2" w:rsidR="00E300CA" w:rsidRDefault="00E300CA" w:rsidP="00E300CA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E300CA" w:rsidRPr="00F37D69" w14:paraId="55E28816" w14:textId="77777777" w:rsidTr="00E300CA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DD5EF4" w14:textId="642D9B23" w:rsidR="00E300CA" w:rsidRPr="004F7679" w:rsidRDefault="00E300CA" w:rsidP="00E300CA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F158D2">
              <w:rPr>
                <w:rFonts w:ascii="Arial Narrow" w:hAnsi="Arial Narrow"/>
                <w:b/>
              </w:rPr>
              <w:t>(</w:t>
            </w:r>
            <w:permStart w:id="1229854662" w:edGrp="everyone"/>
            <w:r w:rsidRPr="00F158D2">
              <w:rPr>
                <w:rFonts w:ascii="Arial Narrow" w:hAnsi="Arial Narrow"/>
                <w:b/>
              </w:rPr>
              <w:t xml:space="preserve">  </w:t>
            </w:r>
            <w:permEnd w:id="1229854662"/>
            <w:r w:rsidRPr="00F158D2">
              <w:rPr>
                <w:rFonts w:ascii="Arial Narrow" w:hAnsi="Arial Narrow"/>
                <w:b/>
              </w:rPr>
              <w:t>)</w:t>
            </w:r>
            <w:proofErr w:type="gramEnd"/>
            <w:r w:rsidRPr="00E300CA">
              <w:rPr>
                <w:rFonts w:ascii="Arial Narrow" w:hAnsi="Arial Narrow"/>
                <w:b/>
              </w:rPr>
              <w:t xml:space="preserve"> TE2-MTD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90A2FD" w14:textId="3DDE458B" w:rsidR="00E300CA" w:rsidRPr="00E300CA" w:rsidRDefault="00E300CA" w:rsidP="00E300CA">
            <w:pPr>
              <w:jc w:val="both"/>
              <w:rPr>
                <w:rFonts w:ascii="Arial Narrow" w:hAnsi="Arial Narrow"/>
              </w:rPr>
            </w:pPr>
            <w:r w:rsidRPr="00E300CA">
              <w:rPr>
                <w:rFonts w:ascii="Arial Narrow" w:hAnsi="Arial Narrow"/>
              </w:rPr>
              <w:t>Tópicos Especiais II: Modelagem da Turbulência em Dinâmica dos Fluidos Computacional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9906A" w14:textId="56FCED74" w:rsidR="00E300CA" w:rsidRDefault="00E300CA" w:rsidP="00E300C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Marcus Vinicius Canhoto Alves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B5F770" w14:textId="663B8B2E" w:rsidR="00E300CA" w:rsidRDefault="00E300CA" w:rsidP="00E300CA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E300CA" w:rsidRPr="00F37D69" w14:paraId="0C062D24" w14:textId="77777777" w:rsidTr="00E300CA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D37009" w14:textId="44A56B27" w:rsidR="00E300CA" w:rsidRPr="004F7679" w:rsidRDefault="00E300CA" w:rsidP="00E300CA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F158D2">
              <w:rPr>
                <w:rFonts w:ascii="Arial Narrow" w:hAnsi="Arial Narrow"/>
                <w:b/>
              </w:rPr>
              <w:t>(</w:t>
            </w:r>
            <w:permStart w:id="311650988" w:edGrp="everyone"/>
            <w:r w:rsidRPr="00F158D2">
              <w:rPr>
                <w:rFonts w:ascii="Arial Narrow" w:hAnsi="Arial Narrow"/>
                <w:b/>
              </w:rPr>
              <w:t xml:space="preserve">  </w:t>
            </w:r>
            <w:permEnd w:id="311650988"/>
            <w:r w:rsidRPr="00F158D2">
              <w:rPr>
                <w:rFonts w:ascii="Arial Narrow" w:hAnsi="Arial Narrow"/>
                <w:b/>
              </w:rPr>
              <w:t>)</w:t>
            </w:r>
            <w:proofErr w:type="gramEnd"/>
            <w:r w:rsidRPr="00E300CA">
              <w:rPr>
                <w:rFonts w:ascii="Arial Narrow" w:hAnsi="Arial Narrow"/>
                <w:b/>
              </w:rPr>
              <w:t xml:space="preserve"> TE2-MCS</w:t>
            </w:r>
            <w:r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7DD805" w14:textId="28DFFCCA" w:rsidR="00E300CA" w:rsidRPr="00E300CA" w:rsidRDefault="00E300CA" w:rsidP="00E300CA">
            <w:pPr>
              <w:jc w:val="both"/>
              <w:rPr>
                <w:rFonts w:ascii="Arial Narrow" w:hAnsi="Arial Narrow"/>
              </w:rPr>
            </w:pPr>
            <w:r w:rsidRPr="00E300CA">
              <w:rPr>
                <w:rFonts w:ascii="Arial Narrow" w:hAnsi="Arial Narrow"/>
              </w:rPr>
              <w:t>Tópicos Especiais II: Modelagem e Controle de Sistemas</w:t>
            </w:r>
            <w:r>
              <w:rPr>
                <w:rFonts w:ascii="Arial Narrow" w:hAnsi="Arial Narrow"/>
              </w:rPr>
              <w:t>*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D50DFC" w14:textId="1B6B7FE6" w:rsidR="00E300CA" w:rsidRDefault="00E300CA" w:rsidP="00E300C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Anibal Alexandre Campos Bonilla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86520B" w14:textId="11899591" w:rsidR="00E300CA" w:rsidRDefault="00E300CA" w:rsidP="00E300CA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E300CA" w:rsidRPr="00F37D69" w14:paraId="5FD88BBA" w14:textId="77777777" w:rsidTr="00E300CA">
        <w:trPr>
          <w:trHeight w:hRule="exact" w:val="829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BB43CD" w14:textId="190C7E0E" w:rsidR="00E300CA" w:rsidRPr="004F7679" w:rsidRDefault="00E300CA" w:rsidP="00E300CA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F158D2">
              <w:rPr>
                <w:rFonts w:ascii="Arial Narrow" w:hAnsi="Arial Narrow"/>
                <w:b/>
              </w:rPr>
              <w:t>(</w:t>
            </w:r>
            <w:permStart w:id="1288070712" w:edGrp="everyone"/>
            <w:r w:rsidRPr="00F158D2">
              <w:rPr>
                <w:rFonts w:ascii="Arial Narrow" w:hAnsi="Arial Narrow"/>
                <w:b/>
              </w:rPr>
              <w:t xml:space="preserve">  </w:t>
            </w:r>
            <w:permEnd w:id="1288070712"/>
            <w:r w:rsidRPr="00F158D2">
              <w:rPr>
                <w:rFonts w:ascii="Arial Narrow" w:hAnsi="Arial Narrow"/>
                <w:b/>
              </w:rPr>
              <w:t>)</w:t>
            </w:r>
            <w:proofErr w:type="gramEnd"/>
            <w:r w:rsidRPr="00E300CA">
              <w:rPr>
                <w:rFonts w:ascii="Arial Narrow" w:hAnsi="Arial Narrow"/>
                <w:b/>
              </w:rPr>
              <w:t xml:space="preserve"> TE2-BMS</w:t>
            </w:r>
            <w:r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24D828" w14:textId="1976359E" w:rsidR="00E300CA" w:rsidRPr="00E300CA" w:rsidRDefault="00E300CA" w:rsidP="00E300CA">
            <w:pPr>
              <w:jc w:val="both"/>
              <w:rPr>
                <w:rFonts w:ascii="Arial Narrow" w:hAnsi="Arial Narrow"/>
              </w:rPr>
            </w:pPr>
            <w:r w:rsidRPr="00E300CA">
              <w:rPr>
                <w:rFonts w:ascii="Arial Narrow" w:hAnsi="Arial Narrow"/>
              </w:rPr>
              <w:t>Tópicos Especiais II: Bombeio Multifásico Submarino</w:t>
            </w:r>
            <w:r>
              <w:rPr>
                <w:rFonts w:ascii="Arial Narrow" w:hAnsi="Arial Narrow"/>
              </w:rPr>
              <w:t>* (</w:t>
            </w:r>
            <w:r w:rsidRPr="00E300CA">
              <w:rPr>
                <w:rFonts w:ascii="Arial Narrow" w:hAnsi="Arial Narrow"/>
                <w:highlight w:val="yellow"/>
              </w:rPr>
              <w:t>pré-requisito: “Tópicos Especiais II: Equilíbrio de Fases Avançado”</w:t>
            </w:r>
            <w:r>
              <w:rPr>
                <w:rFonts w:ascii="Arial Narrow" w:hAnsi="Arial Narrow"/>
              </w:rPr>
              <w:t>)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853159" w14:textId="6BD7AF23" w:rsidR="00E300CA" w:rsidRDefault="00E300CA" w:rsidP="00E300C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 w:rsidRPr="00886FA2">
              <w:rPr>
                <w:rFonts w:ascii="Arial Narrow" w:hAnsi="Arial Narrow"/>
              </w:rPr>
              <w:t>Antônio Marinho Barbosa Neto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C313BA" w14:textId="3D341154" w:rsidR="00E300CA" w:rsidRDefault="00E300CA" w:rsidP="00E300CA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E300CA" w:rsidRPr="00F37D69" w14:paraId="31A9DC6C" w14:textId="77777777" w:rsidTr="00E300CA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901B10" w14:textId="0F4C8C1F" w:rsidR="00E300CA" w:rsidRPr="004F7679" w:rsidRDefault="00E300CA" w:rsidP="00E300CA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F158D2">
              <w:rPr>
                <w:rFonts w:ascii="Arial Narrow" w:hAnsi="Arial Narrow"/>
                <w:b/>
              </w:rPr>
              <w:t>(</w:t>
            </w:r>
            <w:permStart w:id="2129594024" w:edGrp="everyone"/>
            <w:r w:rsidRPr="00F158D2">
              <w:rPr>
                <w:rFonts w:ascii="Arial Narrow" w:hAnsi="Arial Narrow"/>
                <w:b/>
              </w:rPr>
              <w:t xml:space="preserve">  </w:t>
            </w:r>
            <w:permEnd w:id="2129594024"/>
            <w:r w:rsidRPr="00F158D2">
              <w:rPr>
                <w:rFonts w:ascii="Arial Narrow" w:hAnsi="Arial Narrow"/>
                <w:b/>
              </w:rPr>
              <w:t>)</w:t>
            </w:r>
            <w:proofErr w:type="gramEnd"/>
            <w:r w:rsidRPr="00E300CA">
              <w:rPr>
                <w:rFonts w:ascii="Arial Narrow" w:hAnsi="Arial Narrow"/>
                <w:b/>
              </w:rPr>
              <w:t xml:space="preserve"> TE1-AFP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6B02AA" w14:textId="709EED86" w:rsidR="00E300CA" w:rsidRPr="00E300CA" w:rsidRDefault="00E300CA" w:rsidP="00E300CA">
            <w:pPr>
              <w:jc w:val="both"/>
              <w:rPr>
                <w:rFonts w:ascii="Arial Narrow" w:hAnsi="Arial Narrow"/>
              </w:rPr>
            </w:pPr>
            <w:r w:rsidRPr="00E300CA">
              <w:rPr>
                <w:rFonts w:ascii="Arial Narrow" w:hAnsi="Arial Narrow"/>
              </w:rPr>
              <w:t>Tópicos Especiais I: Análise de Falha em Materiais Poliméricos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520309" w14:textId="08EB9118" w:rsidR="00E300CA" w:rsidRDefault="00E300CA" w:rsidP="00E300C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Carlos Vinícios Opelt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B2A7C" w14:textId="061DB84D" w:rsidR="00E300CA" w:rsidRDefault="00E300CA" w:rsidP="00E300CA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619E34AB" w14:textId="03F0AA9D" w:rsidR="00697E84" w:rsidRDefault="00891B58" w:rsidP="00E300CA">
      <w:pPr>
        <w:jc w:val="both"/>
        <w:rPr>
          <w:rFonts w:ascii="Arial" w:hAnsi="Arial" w:cs="Arial"/>
          <w:b/>
          <w:bCs/>
          <w:sz w:val="18"/>
        </w:rPr>
      </w:pPr>
      <w:r w:rsidRPr="008D2BA5">
        <w:rPr>
          <w:rFonts w:ascii="Arial" w:hAnsi="Arial" w:cs="Arial"/>
          <w:b/>
          <w:bCs/>
          <w:sz w:val="18"/>
        </w:rPr>
        <w:t>*Disciplinas a serem oferecidas no CESFI (UDESC Balneário Camboriú).</w:t>
      </w:r>
    </w:p>
    <w:p w14:paraId="3C60AA27" w14:textId="77777777" w:rsidR="00E300CA" w:rsidRDefault="00E300CA" w:rsidP="00E300CA">
      <w:pPr>
        <w:jc w:val="both"/>
        <w:rPr>
          <w:rFonts w:ascii="Arial" w:hAnsi="Arial" w:cs="Arial"/>
          <w:b/>
          <w:bCs/>
          <w:sz w:val="18"/>
          <w:szCs w:val="18"/>
          <w:highlight w:val="cyan"/>
          <w:u w:val="single"/>
        </w:rPr>
      </w:pPr>
    </w:p>
    <w:p w14:paraId="266C900B" w14:textId="19110104" w:rsidR="00E300CA" w:rsidRPr="008D2BA5" w:rsidRDefault="006E17E1" w:rsidP="00E300CA">
      <w:pPr>
        <w:ind w:right="-136"/>
        <w:jc w:val="center"/>
        <w:rPr>
          <w:rFonts w:ascii="Arial" w:hAnsi="Arial" w:cs="Arial"/>
          <w:b/>
          <w:bCs/>
          <w:sz w:val="18"/>
        </w:rPr>
      </w:pPr>
      <w:sdt>
        <w:sdtPr>
          <w:rPr>
            <w:rFonts w:ascii="Arial" w:hAnsi="Arial" w:cs="Arial"/>
            <w:b/>
            <w:bCs/>
            <w:sz w:val="18"/>
            <w:szCs w:val="18"/>
            <w:highlight w:val="cyan"/>
            <w:u w:val="single"/>
          </w:rPr>
          <w:id w:val="1254321321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300CA">
            <w:rPr>
              <w:rFonts w:ascii="MS Gothic" w:eastAsia="MS Gothic" w:hAnsi="MS Gothic" w:cs="Arial" w:hint="eastAsia"/>
              <w:b/>
              <w:bCs/>
              <w:sz w:val="18"/>
              <w:szCs w:val="18"/>
              <w:highlight w:val="cyan"/>
              <w:u w:val="single"/>
            </w:rPr>
            <w:t>☒</w:t>
          </w:r>
        </w:sdtContent>
      </w:sdt>
      <w:r w:rsidR="00E300CA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 Estou ciente de que deverei cumprir todos os requisitos do meu curso (proficiência em língua estrangeira, qualificação, estágio docência</w:t>
      </w:r>
      <w:r w:rsidR="00E300CA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 – caso houver</w:t>
      </w:r>
      <w:r w:rsidR="00E300CA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>, etc.) dentro dos prazos legais, sob pena de desligamento do curso.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78741855" w:rsidR="00C14F64" w:rsidRPr="00623BBC" w:rsidRDefault="00C14F64" w:rsidP="00F37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Data: </w:t>
            </w:r>
            <w:permStart w:id="1780579952" w:edGrp="everyone"/>
            <w:r w:rsidR="00586D24">
              <w:rPr>
                <w:rFonts w:ascii="Arial" w:hAnsi="Arial" w:cs="Arial"/>
              </w:rPr>
              <w:t xml:space="preserve">  </w:t>
            </w:r>
            <w:permEnd w:id="1780579952"/>
            <w:r>
              <w:rPr>
                <w:rFonts w:ascii="Arial" w:hAnsi="Arial" w:cs="Arial"/>
              </w:rPr>
              <w:t xml:space="preserve"> /</w:t>
            </w:r>
            <w:r w:rsidR="00586D24">
              <w:rPr>
                <w:rFonts w:ascii="Arial" w:hAnsi="Arial" w:cs="Arial"/>
              </w:rPr>
              <w:t xml:space="preserve"> </w:t>
            </w:r>
            <w:permStart w:id="96359783" w:edGrp="everyone"/>
            <w:r w:rsidR="00586D24">
              <w:rPr>
                <w:rFonts w:ascii="Arial" w:hAnsi="Arial" w:cs="Arial"/>
              </w:rPr>
              <w:t xml:space="preserve">  </w:t>
            </w:r>
            <w:permEnd w:id="96359783"/>
            <w:r>
              <w:rPr>
                <w:rFonts w:ascii="Arial" w:hAnsi="Arial" w:cs="Arial"/>
              </w:rPr>
              <w:t xml:space="preserve"> </w:t>
            </w:r>
            <w:r w:rsidR="00886FA2">
              <w:rPr>
                <w:rFonts w:ascii="Arial" w:hAnsi="Arial" w:cs="Arial"/>
              </w:rPr>
              <w:t xml:space="preserve">/ </w:t>
            </w:r>
            <w:r>
              <w:rPr>
                <w:rFonts w:ascii="Arial" w:hAnsi="Arial" w:cs="Arial"/>
              </w:rPr>
              <w:t>202</w:t>
            </w:r>
            <w:permStart w:id="168447691" w:edGrp="everyone"/>
            <w:r w:rsidR="006E17E1">
              <w:rPr>
                <w:rFonts w:ascii="Arial" w:hAnsi="Arial" w:cs="Arial"/>
              </w:rPr>
              <w:t xml:space="preserve"> </w:t>
            </w:r>
            <w:r w:rsidR="00586D24">
              <w:rPr>
                <w:rFonts w:ascii="Arial" w:hAnsi="Arial" w:cs="Arial"/>
              </w:rPr>
              <w:t xml:space="preserve"> </w:t>
            </w:r>
            <w:permEnd w:id="168447691"/>
            <w:r w:rsidR="00586D24">
              <w:rPr>
                <w:rFonts w:ascii="Arial" w:hAnsi="Arial" w:cs="Arial"/>
              </w:rPr>
              <w:t xml:space="preserve"> </w:t>
            </w:r>
            <w:r w:rsidR="005976B1">
              <w:rPr>
                <w:rFonts w:ascii="Arial" w:hAnsi="Arial" w:cs="Arial"/>
              </w:rPr>
              <w:t>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nPLSWFkOXofgidfztBKt1aXyPcRwIccYKK0SjkKDCcXPLTXHusXDXMKmmZYyc2AmGQN4rtn4mAcRPNnouu8vQ==" w:salt="jpwfh0d+F3sev9BAFqmbCQ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76491"/>
    <w:rsid w:val="00094EE0"/>
    <w:rsid w:val="000A2168"/>
    <w:rsid w:val="000B08FA"/>
    <w:rsid w:val="000C3D7F"/>
    <w:rsid w:val="000D5FAF"/>
    <w:rsid w:val="000E5C7A"/>
    <w:rsid w:val="000F45E2"/>
    <w:rsid w:val="000F5427"/>
    <w:rsid w:val="00106F6C"/>
    <w:rsid w:val="00155A9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583C"/>
    <w:rsid w:val="0024727D"/>
    <w:rsid w:val="002524DA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3FF0"/>
    <w:rsid w:val="003C71B0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4F7679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4DD4"/>
    <w:rsid w:val="00565E56"/>
    <w:rsid w:val="0056718C"/>
    <w:rsid w:val="00577221"/>
    <w:rsid w:val="00581D45"/>
    <w:rsid w:val="00586D24"/>
    <w:rsid w:val="00593DE1"/>
    <w:rsid w:val="005976B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17E1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86FA2"/>
    <w:rsid w:val="00891B58"/>
    <w:rsid w:val="008A7967"/>
    <w:rsid w:val="008B6A73"/>
    <w:rsid w:val="008D00DE"/>
    <w:rsid w:val="008D2BA5"/>
    <w:rsid w:val="008F1605"/>
    <w:rsid w:val="008F1B6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C69F9"/>
    <w:rsid w:val="00AD058B"/>
    <w:rsid w:val="00AE63CE"/>
    <w:rsid w:val="00AF47F2"/>
    <w:rsid w:val="00B00EA9"/>
    <w:rsid w:val="00B167C5"/>
    <w:rsid w:val="00B17B7A"/>
    <w:rsid w:val="00B244B3"/>
    <w:rsid w:val="00B411A8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4591F"/>
    <w:rsid w:val="00C518F4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71869"/>
    <w:rsid w:val="00DA23C0"/>
    <w:rsid w:val="00DA5B9D"/>
    <w:rsid w:val="00DC3194"/>
    <w:rsid w:val="00DC4DEC"/>
    <w:rsid w:val="00DD2063"/>
    <w:rsid w:val="00DD6B0A"/>
    <w:rsid w:val="00DD6CF4"/>
    <w:rsid w:val="00DE7DE3"/>
    <w:rsid w:val="00E23989"/>
    <w:rsid w:val="00E24E66"/>
    <w:rsid w:val="00E300CA"/>
    <w:rsid w:val="00E31C31"/>
    <w:rsid w:val="00E46792"/>
    <w:rsid w:val="00E61841"/>
    <w:rsid w:val="00E66EC5"/>
    <w:rsid w:val="00E86399"/>
    <w:rsid w:val="00E866BC"/>
    <w:rsid w:val="00E90C90"/>
    <w:rsid w:val="00E91634"/>
    <w:rsid w:val="00E92EAD"/>
    <w:rsid w:val="00EC1AAD"/>
    <w:rsid w:val="00ED42CA"/>
    <w:rsid w:val="00EE318A"/>
    <w:rsid w:val="00EF42F2"/>
    <w:rsid w:val="00EF7038"/>
    <w:rsid w:val="00F105F5"/>
    <w:rsid w:val="00F30522"/>
    <w:rsid w:val="00F378BF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D7764"/>
    <w:rsid w:val="00FE48D4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241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7A38D-D550-4912-9C44-BDA7CC85E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549</TotalTime>
  <Pages>1</Pages>
  <Words>441</Words>
  <Characters>2384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ANA PAULA MALLMANN FRIOLIM</cp:lastModifiedBy>
  <cp:revision>81</cp:revision>
  <cp:lastPrinted>2019-12-17T21:42:00Z</cp:lastPrinted>
  <dcterms:created xsi:type="dcterms:W3CDTF">2017-06-28T19:11:00Z</dcterms:created>
  <dcterms:modified xsi:type="dcterms:W3CDTF">2024-12-11T19:13:00Z</dcterms:modified>
</cp:coreProperties>
</file>