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37A44520" w:rsidR="00954D38" w:rsidRPr="00E61841" w:rsidRDefault="00DA23C0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 w:rsidRPr="00E61841">
        <w:rPr>
          <w:rFonts w:ascii="Arial" w:hAnsi="Arial" w:cs="Arial"/>
          <w:b/>
          <w:color w:val="000000"/>
        </w:rPr>
        <w:t>DOUTORAD</w:t>
      </w:r>
      <w:r w:rsidR="00FE6B46" w:rsidRPr="00E61841">
        <w:rPr>
          <w:rFonts w:ascii="Arial" w:hAnsi="Arial" w:cs="Arial"/>
          <w:b/>
          <w:color w:val="000000"/>
        </w:rPr>
        <w:t>O</w:t>
      </w:r>
      <w:r w:rsidR="00954D38" w:rsidRPr="00E61841">
        <w:rPr>
          <w:rFonts w:ascii="Arial" w:hAnsi="Arial" w:cs="Arial"/>
          <w:b/>
          <w:color w:val="000000"/>
        </w:rPr>
        <w:t xml:space="preserve"> EM CIÊNCIA E ENGENHARIA DE MATERIAIS</w:t>
      </w:r>
    </w:p>
    <w:p w14:paraId="088DBE9A" w14:textId="3A262385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</w:t>
      </w:r>
      <w:r w:rsidR="00574BDE">
        <w:rPr>
          <w:rFonts w:ascii="Arial" w:hAnsi="Arial" w:cs="Arial"/>
          <w:b/>
          <w:color w:val="000000"/>
          <w:u w:val="single"/>
        </w:rPr>
        <w:t>4</w:t>
      </w:r>
      <w:r w:rsidR="00F54D12">
        <w:rPr>
          <w:rFonts w:ascii="Arial" w:hAnsi="Arial" w:cs="Arial"/>
          <w:b/>
          <w:color w:val="000000"/>
          <w:u w:val="single"/>
        </w:rPr>
        <w:t>/</w:t>
      </w:r>
      <w:r w:rsidR="00574BDE">
        <w:rPr>
          <w:rFonts w:ascii="Arial" w:hAnsi="Arial" w:cs="Arial"/>
          <w:b/>
          <w:color w:val="000000"/>
          <w:u w:val="single"/>
        </w:rPr>
        <w:t>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1274"/>
        <w:gridCol w:w="2877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407883C2" w:rsidR="004C6C95" w:rsidRPr="004F54FC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D03958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7C21759E" w:rsidR="00C53FA0" w:rsidRPr="00954D38" w:rsidRDefault="00C53FA0" w:rsidP="009B70EA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5F207B">
              <w:rPr>
                <w:rFonts w:ascii="Arial" w:hAnsi="Arial" w:cs="Arial"/>
                <w:b/>
              </w:rPr>
              <w:t xml:space="preserve"> (</w:t>
            </w:r>
            <w:r w:rsidR="009B70EA">
              <w:rPr>
                <w:rFonts w:ascii="Arial" w:hAnsi="Arial" w:cs="Arial"/>
                <w:b/>
              </w:rPr>
              <w:t xml:space="preserve">preencher apenas se </w:t>
            </w:r>
            <w:r w:rsidR="005F207B">
              <w:rPr>
                <w:rFonts w:ascii="Arial" w:hAnsi="Arial" w:cs="Arial"/>
                <w:b/>
              </w:rPr>
              <w:t>houver)**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5F207B" w:rsidRPr="00AE63CE" w14:paraId="19315EAF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1650148F" w14:textId="6D3F877A" w:rsidR="005F207B" w:rsidRDefault="005F207B" w:rsidP="00230421">
            <w:pPr>
              <w:jc w:val="both"/>
              <w:rPr>
                <w:rFonts w:ascii="Arial" w:hAnsi="Arial" w:cs="Arial"/>
                <w:b/>
              </w:rPr>
            </w:pPr>
            <w:permStart w:id="531978506" w:edGrp="everyone" w:colFirst="0" w:colLast="0"/>
            <w:permStart w:id="1603079270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531978506"/>
            <w:permEnd w:id="1603079270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CA1F7F5" w:rsidR="0036154D" w:rsidRPr="00954D38" w:rsidRDefault="00C14F64" w:rsidP="002304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Ciência e Engenharia de Materiais </w:t>
            </w:r>
            <w:r>
              <w:rPr>
                <w:rFonts w:ascii="Arial" w:hAnsi="Arial" w:cs="Arial"/>
              </w:rPr>
              <w:t xml:space="preserve">    </w:t>
            </w:r>
            <w:r w:rsidRPr="00C14F64">
              <w:rPr>
                <w:rFonts w:ascii="Arial" w:hAnsi="Arial" w:cs="Arial"/>
              </w:rPr>
              <w:t xml:space="preserve">(   ) Modelamento Numérico de Materiais e Simulação de Processos 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082833C7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8B6A73" w:rsidRPr="00C14F64">
              <w:rPr>
                <w:rFonts w:ascii="Arial" w:hAnsi="Arial" w:cs="Arial"/>
                <w:bCs/>
              </w:rPr>
              <w:t>Engenharia de Superfície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25B500A0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Metais e Ligas </w:t>
            </w:r>
          </w:p>
        </w:tc>
      </w:tr>
      <w:permEnd w:id="1913651816"/>
      <w:permEnd w:id="2045254260"/>
      <w:tr w:rsidR="00C14F64" w:rsidRPr="00AE63CE" w14:paraId="4269B72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9D7CA9D" w14:textId="538C603B" w:rsidR="00C14F64" w:rsidRPr="00C14F64" w:rsidRDefault="00C14F64" w:rsidP="008B6A7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8B6A73" w:rsidRPr="00C14F64">
              <w:rPr>
                <w:rFonts w:ascii="Arial" w:hAnsi="Arial" w:cs="Arial"/>
                <w:bCs/>
              </w:rPr>
              <w:t xml:space="preserve">Materiais Nanoestruturados 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2142" w14:textId="5562699B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37193729" w:edGrp="everyone" w:colFirst="0" w:colLast="0"/>
            <w:permStart w:id="1703502833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Processos e Desenvolvimento de Polímeros </w:t>
            </w:r>
          </w:p>
        </w:tc>
      </w:tr>
      <w:permEnd w:id="137193729"/>
      <w:permEnd w:id="1703502833"/>
      <w:tr w:rsidR="00C14F64" w:rsidRPr="00AE63CE" w14:paraId="66F27F8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403AF" w14:textId="3A8D6314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 xml:space="preserve">Métodos de Simulação Aplicados a Materiais 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A3E76F" w14:textId="3B7A4FDA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265306576" w:edGrp="everyone" w:colFirst="0" w:colLast="0"/>
            <w:permStart w:id="970720967" w:edGrp="everyone" w:colFirst="1" w:colLast="1"/>
            <w:r w:rsidRPr="00C14F64">
              <w:rPr>
                <w:rFonts w:ascii="Arial" w:hAnsi="Arial" w:cs="Arial"/>
                <w:bCs/>
              </w:rPr>
              <w:t xml:space="preserve">(   ) </w:t>
            </w:r>
            <w:r w:rsidR="009A0F7F" w:rsidRPr="00C14F64">
              <w:rPr>
                <w:rFonts w:ascii="Arial" w:hAnsi="Arial" w:cs="Arial"/>
                <w:bCs/>
              </w:rPr>
              <w:t>Reaproveitamento de Resíduos Sólidos</w:t>
            </w:r>
          </w:p>
        </w:tc>
      </w:tr>
      <w:permEnd w:id="1265306576"/>
      <w:permEnd w:id="970720967"/>
      <w:tr w:rsidR="00C14F64" w:rsidRPr="00AE63CE" w14:paraId="6A0BFD50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8F15374" w14:textId="4AFDDD86" w:rsidR="00C14F64" w:rsidRPr="00C14F64" w:rsidRDefault="009A0F7F" w:rsidP="009A0F7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Pr="00C14F64">
              <w:rPr>
                <w:rFonts w:ascii="Arial" w:hAnsi="Arial" w:cs="Arial"/>
                <w:bCs/>
              </w:rPr>
              <w:t>Processos e Desenvolvimento Cerâmicas e Biocerâmicas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2BDE7" w14:textId="48EF2E71" w:rsidR="00C14F64" w:rsidRPr="00C14F64" w:rsidRDefault="0052527C" w:rsidP="009A0F7F">
            <w:pPr>
              <w:jc w:val="both"/>
              <w:rPr>
                <w:rFonts w:ascii="Arial" w:hAnsi="Arial" w:cs="Arial"/>
                <w:bCs/>
              </w:rPr>
            </w:pPr>
            <w:permStart w:id="1678799194" w:edGrp="everyone" w:colFirst="0" w:colLast="0"/>
            <w:permStart w:id="1394766690" w:edGrp="everyone" w:colFirst="1" w:colLast="1"/>
            <w:r>
              <w:rPr>
                <w:rFonts w:ascii="Arial" w:hAnsi="Arial" w:cs="Arial"/>
                <w:bCs/>
              </w:rPr>
              <w:t xml:space="preserve">(   ) </w:t>
            </w:r>
            <w:proofErr w:type="spellStart"/>
            <w:r>
              <w:rPr>
                <w:rFonts w:ascii="Arial" w:hAnsi="Arial" w:cs="Arial"/>
                <w:bCs/>
              </w:rPr>
              <w:t>Tribologia</w:t>
            </w:r>
            <w:proofErr w:type="spellEnd"/>
            <w:r w:rsidR="008B6A73" w:rsidRPr="00C14F6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678799194"/>
            <w:permEnd w:id="139476669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00C86CB6" w:rsidR="008B6A73" w:rsidRPr="00AE6396" w:rsidRDefault="008B6A73" w:rsidP="004F54FC">
            <w:pPr>
              <w:jc w:val="both"/>
              <w:rPr>
                <w:rFonts w:ascii="Arial" w:hAnsi="Arial" w:cs="Arial"/>
                <w:sz w:val="16"/>
              </w:rPr>
            </w:pPr>
            <w:r w:rsidRPr="00AE6396">
              <w:rPr>
                <w:rFonts w:ascii="Arial" w:hAnsi="Arial" w:cs="Arial"/>
                <w:sz w:val="16"/>
              </w:rPr>
              <w:t>*</w:t>
            </w:r>
            <w:r w:rsidR="005F207B">
              <w:rPr>
                <w:rFonts w:ascii="Arial" w:hAnsi="Arial" w:cs="Arial"/>
                <w:sz w:val="16"/>
              </w:rPr>
              <w:t>**</w:t>
            </w:r>
            <w:r w:rsidRPr="00AE6396">
              <w:rPr>
                <w:rFonts w:ascii="Arial" w:hAnsi="Arial" w:cs="Arial"/>
                <w:sz w:val="16"/>
              </w:rPr>
              <w:t xml:space="preserve">Conforme disposições do Dec. Estadual nº 16/2019, disponível em </w:t>
            </w:r>
            <w:hyperlink r:id="rId8" w:history="1">
              <w:r w:rsidRPr="00AE6396">
                <w:rPr>
                  <w:rStyle w:val="Hyperlink"/>
                  <w:rFonts w:ascii="Arial" w:hAnsi="Arial" w:cs="Arial"/>
                  <w:sz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AE6396">
              <w:rPr>
                <w:rFonts w:ascii="Arial" w:hAnsi="Arial" w:cs="Arial"/>
                <w:sz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DC319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FF4EEE">
        <w:trPr>
          <w:trHeight w:val="168"/>
          <w:jc w:val="center"/>
        </w:trPr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5F207B" w:rsidRPr="00F37D69" w14:paraId="2BD9147C" w14:textId="77777777" w:rsidTr="00FF4EEE">
        <w:trPr>
          <w:trHeight w:val="460"/>
          <w:jc w:val="center"/>
        </w:trPr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67F99331" w:rsidR="005F207B" w:rsidRPr="001D1579" w:rsidRDefault="00C50323" w:rsidP="00C5032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453B3">
              <w:rPr>
                <w:rFonts w:ascii="Arial Narrow" w:hAnsi="Arial Narrow"/>
                <w:b/>
              </w:rPr>
              <w:t>(   )</w:t>
            </w:r>
            <w:r>
              <w:t xml:space="preserve"> </w:t>
            </w:r>
            <w:r w:rsidRPr="00C50323">
              <w:rPr>
                <w:rFonts w:ascii="Arial Narrow" w:hAnsi="Arial Narrow"/>
                <w:b/>
              </w:rPr>
              <w:t>TMA3-02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D31BC09" w:rsidR="005F207B" w:rsidRPr="00AC7951" w:rsidRDefault="00C50323" w:rsidP="00FF4EEE">
            <w:pPr>
              <w:jc w:val="both"/>
              <w:rPr>
                <w:rFonts w:ascii="Arial Narrow" w:hAnsi="Arial Narrow"/>
              </w:rPr>
            </w:pPr>
            <w:r w:rsidRPr="00C50323">
              <w:rPr>
                <w:rFonts w:ascii="Arial Narrow" w:hAnsi="Arial Narrow"/>
              </w:rPr>
              <w:t>Termodinâmica dos Materiais</w:t>
            </w:r>
          </w:p>
        </w:tc>
        <w:tc>
          <w:tcPr>
            <w:tcW w:w="2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569A38CA" w:rsidR="005F207B" w:rsidRPr="005F207B" w:rsidRDefault="00C50323" w:rsidP="00E35082">
            <w:pPr>
              <w:rPr>
                <w:rFonts w:ascii="Arial Narrow" w:hAnsi="Arial Narrow"/>
                <w:color w:val="FF0000"/>
              </w:rPr>
            </w:pPr>
            <w:r w:rsidRPr="00E35082">
              <w:rPr>
                <w:rFonts w:ascii="Arial Narrow" w:hAnsi="Arial Narrow"/>
              </w:rPr>
              <w:t>Prof</w:t>
            </w:r>
            <w:r>
              <w:rPr>
                <w:rFonts w:ascii="Arial Narrow" w:hAnsi="Arial Narrow"/>
              </w:rPr>
              <w:t>a</w:t>
            </w:r>
            <w:r w:rsidRPr="00E35082">
              <w:rPr>
                <w:rFonts w:ascii="Arial Narrow" w:hAnsi="Arial Narrow"/>
              </w:rPr>
              <w:t>. Dr</w:t>
            </w:r>
            <w:r>
              <w:rPr>
                <w:rFonts w:ascii="Arial Narrow" w:hAnsi="Arial Narrow"/>
              </w:rPr>
              <w:t>a</w:t>
            </w:r>
            <w:r w:rsidRPr="00E3508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Daniela Becker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69ABA67F" w:rsidR="005F207B" w:rsidRPr="005F207B" w:rsidRDefault="00E76265" w:rsidP="00E35082">
            <w:pPr>
              <w:ind w:left="26"/>
              <w:jc w:val="center"/>
              <w:rPr>
                <w:rFonts w:ascii="Arial Narrow" w:hAnsi="Arial Narrow"/>
                <w:color w:val="FF0000"/>
              </w:rPr>
            </w:pPr>
            <w:r w:rsidRPr="00E76265">
              <w:rPr>
                <w:rFonts w:ascii="Arial Narrow" w:hAnsi="Arial Narrow"/>
              </w:rPr>
              <w:t>4</w:t>
            </w:r>
          </w:p>
        </w:tc>
      </w:tr>
      <w:tr w:rsidR="00E35082" w:rsidRPr="00F37D69" w14:paraId="4CA30EC3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6B12967C" w:rsidR="00E35082" w:rsidRPr="005F207B" w:rsidRDefault="00E35082" w:rsidP="00C5032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453B3">
              <w:rPr>
                <w:rFonts w:ascii="Arial Narrow" w:hAnsi="Arial Narrow"/>
                <w:b/>
              </w:rPr>
              <w:t xml:space="preserve">(   ) </w:t>
            </w:r>
            <w:r w:rsidRPr="00E35082">
              <w:rPr>
                <w:rFonts w:ascii="Arial Narrow" w:hAnsi="Arial Narrow"/>
                <w:b/>
              </w:rPr>
              <w:t>SEM3-02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6F1F25A5" w:rsidR="00E35082" w:rsidRPr="00AC7951" w:rsidRDefault="00E35082" w:rsidP="00FF4EEE">
            <w:pPr>
              <w:jc w:val="both"/>
              <w:rPr>
                <w:rFonts w:ascii="Arial Narrow" w:hAnsi="Arial Narrow"/>
              </w:rPr>
            </w:pPr>
            <w:r w:rsidRPr="00E35082">
              <w:rPr>
                <w:rFonts w:ascii="Arial Narrow" w:hAnsi="Arial Narrow"/>
              </w:rPr>
              <w:t>Seminários de Pesquisa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F520E0" w14:textId="77777777" w:rsidR="00E35082" w:rsidRPr="00E35082" w:rsidRDefault="00E35082" w:rsidP="00E35082">
            <w:pPr>
              <w:rPr>
                <w:rFonts w:ascii="Arial Narrow" w:hAnsi="Arial Narrow"/>
              </w:rPr>
            </w:pPr>
            <w:r w:rsidRPr="00E35082">
              <w:rPr>
                <w:rFonts w:ascii="Arial Narrow" w:hAnsi="Arial Narrow"/>
              </w:rPr>
              <w:t>Prof. Dr. Cesar Edil da Costa</w:t>
            </w:r>
          </w:p>
          <w:p w14:paraId="022DF9F7" w14:textId="48FAFEB3" w:rsidR="00E35082" w:rsidRPr="005F207B" w:rsidRDefault="00E35082" w:rsidP="00E35082">
            <w:pPr>
              <w:rPr>
                <w:rFonts w:ascii="Arial Narrow" w:hAnsi="Arial Narrow"/>
                <w:color w:val="FF0000"/>
              </w:rPr>
            </w:pPr>
            <w:r w:rsidRPr="0071228E">
              <w:rPr>
                <w:rFonts w:ascii="Arial Narrow" w:hAnsi="Arial Narrow"/>
              </w:rPr>
              <w:t>Prof. Dr. Julio Cesar Giubilei Milan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44B3BB35" w:rsidR="00E35082" w:rsidRPr="00E35082" w:rsidRDefault="00E35082" w:rsidP="00E35082">
            <w:pPr>
              <w:ind w:left="26"/>
              <w:jc w:val="center"/>
              <w:rPr>
                <w:rFonts w:ascii="Arial Narrow" w:hAnsi="Arial Narrow"/>
              </w:rPr>
            </w:pPr>
            <w:r w:rsidRPr="00E35082">
              <w:rPr>
                <w:rFonts w:ascii="Arial Narrow" w:hAnsi="Arial Narrow"/>
              </w:rPr>
              <w:t>4</w:t>
            </w:r>
          </w:p>
        </w:tc>
      </w:tr>
      <w:tr w:rsidR="00574BDE" w:rsidRPr="00F37D69" w14:paraId="6A88DC8A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B3D91F" w14:textId="1CB9D189" w:rsidR="00574BDE" w:rsidRPr="001453B3" w:rsidRDefault="00574BDE" w:rsidP="00C5032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1453B3">
              <w:rPr>
                <w:rFonts w:ascii="Arial Narrow" w:hAnsi="Arial Narrow"/>
                <w:b/>
              </w:rPr>
              <w:t xml:space="preserve">(   ) </w:t>
            </w:r>
            <w:r w:rsidRPr="00574BDE">
              <w:rPr>
                <w:rFonts w:ascii="Arial Narrow" w:hAnsi="Arial Narrow"/>
                <w:b/>
              </w:rPr>
              <w:t>CMA3-02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9D7884" w14:textId="4B6CA0A3" w:rsidR="00574BDE" w:rsidRPr="00E35082" w:rsidRDefault="00574BDE" w:rsidP="00FF4EEE">
            <w:pPr>
              <w:jc w:val="both"/>
              <w:rPr>
                <w:rFonts w:ascii="Arial Narrow" w:hAnsi="Arial Narrow"/>
              </w:rPr>
            </w:pPr>
            <w:r w:rsidRPr="00574BDE">
              <w:rPr>
                <w:rFonts w:ascii="Arial Narrow" w:hAnsi="Arial Narrow"/>
              </w:rPr>
              <w:t>Ciência dos Materiais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E3AD46" w14:textId="77777777" w:rsidR="00574BDE" w:rsidRDefault="00574BDE" w:rsidP="00E35082">
            <w:pPr>
              <w:rPr>
                <w:rFonts w:ascii="Arial Narrow" w:hAnsi="Arial Narrow"/>
              </w:rPr>
            </w:pPr>
            <w:r w:rsidRPr="00C340D5">
              <w:rPr>
                <w:rFonts w:ascii="Arial Narrow" w:hAnsi="Arial Narrow"/>
              </w:rPr>
              <w:t xml:space="preserve">Prof. Dr. </w:t>
            </w:r>
            <w:r w:rsidRPr="00C50323">
              <w:rPr>
                <w:rFonts w:ascii="Arial Narrow" w:hAnsi="Arial Narrow"/>
              </w:rPr>
              <w:t>Abel André Cândido Recco</w:t>
            </w:r>
          </w:p>
          <w:p w14:paraId="39253C57" w14:textId="6C97BC60" w:rsidR="00574BDE" w:rsidRPr="00E35082" w:rsidRDefault="00574BDE" w:rsidP="00E35082">
            <w:pPr>
              <w:rPr>
                <w:rFonts w:ascii="Arial Narrow" w:hAnsi="Arial Narrow"/>
              </w:rPr>
            </w:pPr>
            <w:r w:rsidRPr="0071228E">
              <w:rPr>
                <w:rFonts w:ascii="Arial Narrow" w:hAnsi="Arial Narrow"/>
              </w:rPr>
              <w:t>Prof. Dr. Julio Cesar Giubilei Milan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88AE05" w14:textId="1422AD5B" w:rsidR="00574BDE" w:rsidRPr="00E35082" w:rsidRDefault="00574BDE" w:rsidP="00E35082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4BDE" w:rsidRPr="00F37D69" w14:paraId="1271C37C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F4E7A3" w14:textId="55E24B5C" w:rsidR="00574BDE" w:rsidRPr="001453B3" w:rsidRDefault="00BB4FCD" w:rsidP="00BB4FC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BB4FCD">
              <w:rPr>
                <w:rFonts w:ascii="Arial Narrow" w:hAnsi="Arial Narrow"/>
                <w:b/>
              </w:rPr>
              <w:t>TOE-INP3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75340" w14:textId="478862F0" w:rsidR="00574BDE" w:rsidRPr="00574BDE" w:rsidRDefault="00574BDE" w:rsidP="00FF4EEE">
            <w:pPr>
              <w:jc w:val="both"/>
              <w:rPr>
                <w:rFonts w:ascii="Arial Narrow" w:hAnsi="Arial Narrow"/>
              </w:rPr>
            </w:pPr>
            <w:r w:rsidRPr="00574BDE">
              <w:rPr>
                <w:rFonts w:ascii="Arial Narrow" w:hAnsi="Arial Narrow"/>
              </w:rPr>
              <w:t>Tópicos Especiais: Introdução aos Nanocompósitos de Matriz Polimérica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F17B9E" w14:textId="0BDF5995" w:rsidR="00574BDE" w:rsidRPr="00C340D5" w:rsidRDefault="00574BDE" w:rsidP="00E3508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Luiz Antonio Ferreira Coelho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202D2B" w14:textId="369BF1F7" w:rsidR="00574BDE" w:rsidRDefault="00BB4FCD" w:rsidP="00E35082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4BDE" w:rsidRPr="00F37D69" w14:paraId="0D936E91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0C30CEF" w14:textId="7518ED37" w:rsidR="00574BDE" w:rsidRPr="001453B3" w:rsidRDefault="00BB4FCD" w:rsidP="00C50323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BB4FCD">
              <w:rPr>
                <w:rFonts w:ascii="Arial Narrow" w:hAnsi="Arial Narrow"/>
                <w:b/>
              </w:rPr>
              <w:t>TOE-MFA3-02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D40D2E" w14:textId="1C54048A" w:rsidR="00574BDE" w:rsidRPr="00574BDE" w:rsidRDefault="00574BDE" w:rsidP="00FF4EEE">
            <w:pPr>
              <w:jc w:val="both"/>
              <w:rPr>
                <w:rFonts w:ascii="Arial Narrow" w:hAnsi="Arial Narrow"/>
              </w:rPr>
            </w:pPr>
            <w:r w:rsidRPr="00574BDE">
              <w:rPr>
                <w:rFonts w:ascii="Arial Narrow" w:hAnsi="Arial Narrow"/>
              </w:rPr>
              <w:t>Tópicos Especiais: Microscopia de Força Atômica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0A8E2E" w14:textId="4D851236" w:rsidR="00574BDE" w:rsidRPr="00C340D5" w:rsidRDefault="00574BDE" w:rsidP="00E35082">
            <w:pPr>
              <w:rPr>
                <w:rFonts w:ascii="Arial Narrow" w:hAnsi="Arial Narrow"/>
              </w:rPr>
            </w:pPr>
            <w:r w:rsidRPr="00C340D5">
              <w:rPr>
                <w:rFonts w:ascii="Arial Narrow" w:hAnsi="Arial Narrow"/>
              </w:rPr>
              <w:t xml:space="preserve">Prof. Dr. </w:t>
            </w:r>
            <w:r w:rsidRPr="00C50323">
              <w:rPr>
                <w:rFonts w:ascii="Arial Narrow" w:hAnsi="Arial Narrow"/>
              </w:rPr>
              <w:t>Abel André Cândido Recco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FD46D7" w14:textId="1084E86B" w:rsidR="00574BDE" w:rsidRDefault="00BB4FCD" w:rsidP="00E35082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574BDE" w:rsidRPr="00F37D69" w14:paraId="2812AD9C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C8874C" w14:textId="25713BB1" w:rsidR="00574BDE" w:rsidRPr="001453B3" w:rsidRDefault="00574BDE" w:rsidP="00574BDE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8D7248">
              <w:rPr>
                <w:rFonts w:ascii="Arial Narrow" w:hAnsi="Arial Narrow"/>
                <w:b/>
              </w:rPr>
              <w:t xml:space="preserve">(   ) </w:t>
            </w:r>
            <w:r w:rsidRPr="00C50323">
              <w:rPr>
                <w:rFonts w:ascii="Arial Narrow" w:hAnsi="Arial Narrow"/>
                <w:b/>
              </w:rPr>
              <w:t>MEF3-02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FB3C8A" w14:textId="040BBD50" w:rsidR="00574BDE" w:rsidRPr="00574BDE" w:rsidRDefault="00574BDE" w:rsidP="00FF4EEE">
            <w:pPr>
              <w:jc w:val="both"/>
              <w:rPr>
                <w:rFonts w:ascii="Arial Narrow" w:hAnsi="Arial Narrow"/>
              </w:rPr>
            </w:pPr>
            <w:r w:rsidRPr="00C50323">
              <w:rPr>
                <w:rFonts w:ascii="Arial Narrow" w:hAnsi="Arial Narrow"/>
              </w:rPr>
              <w:t>Método dos Elementos Finitos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4E2A03" w14:textId="3D8FCC43" w:rsidR="00574BDE" w:rsidRPr="00C340D5" w:rsidRDefault="00574BDE" w:rsidP="00574BDE">
            <w:pPr>
              <w:rPr>
                <w:rFonts w:ascii="Arial Narrow" w:hAnsi="Arial Narrow"/>
              </w:rPr>
            </w:pPr>
            <w:r w:rsidRPr="00C340D5">
              <w:rPr>
                <w:rFonts w:ascii="Arial Narrow" w:hAnsi="Arial Narrow"/>
              </w:rPr>
              <w:t xml:space="preserve">Prof. Dr. </w:t>
            </w:r>
            <w:r>
              <w:rPr>
                <w:rFonts w:ascii="Arial Narrow" w:hAnsi="Arial Narrow"/>
              </w:rPr>
              <w:t>Renato Barbieri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AE918D" w14:textId="509C0653" w:rsidR="00574BDE" w:rsidRDefault="00574BDE" w:rsidP="00574BDE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4BDE" w:rsidRPr="00F37D69" w14:paraId="316D350B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A4F49C" w14:textId="3D820AC4" w:rsidR="00574BDE" w:rsidRPr="008D7248" w:rsidRDefault="00BB4FCD" w:rsidP="00BB4FC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BB4FCD">
              <w:rPr>
                <w:rFonts w:ascii="Arial Narrow" w:hAnsi="Arial Narrow"/>
                <w:b/>
              </w:rPr>
              <w:t>FTP3-02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48D5F9" w14:textId="232928F7" w:rsidR="00574BDE" w:rsidRPr="00C50323" w:rsidRDefault="00574BDE" w:rsidP="00FF4EEE">
            <w:pPr>
              <w:jc w:val="both"/>
              <w:rPr>
                <w:rFonts w:ascii="Arial Narrow" w:hAnsi="Arial Narrow"/>
              </w:rPr>
            </w:pPr>
            <w:r w:rsidRPr="00574BDE">
              <w:rPr>
                <w:rFonts w:ascii="Arial Narrow" w:hAnsi="Arial Narrow"/>
              </w:rPr>
              <w:t>Plasma: Fundamentos e Aplicações Tecnológicas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456802" w14:textId="45E00352" w:rsidR="00574BDE" w:rsidRPr="00C340D5" w:rsidRDefault="00574BDE" w:rsidP="00574BD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Luis César Fontana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B3D131" w14:textId="55D5113C" w:rsidR="00574BDE" w:rsidRDefault="00BB4FCD" w:rsidP="00574BDE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4BDE" w:rsidRPr="00F37D69" w14:paraId="31811D4A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D4B56A" w14:textId="14F8597C" w:rsidR="00574BDE" w:rsidRPr="008D7248" w:rsidRDefault="00BB4FCD" w:rsidP="00574BDE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BB4FCD">
              <w:rPr>
                <w:rFonts w:ascii="Arial Narrow" w:hAnsi="Arial Narrow"/>
                <w:b/>
              </w:rPr>
              <w:t>MFI3-02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4091A6" w14:textId="2F140008" w:rsidR="00574BDE" w:rsidRPr="00C50323" w:rsidRDefault="00574BDE" w:rsidP="00FF4EEE">
            <w:pPr>
              <w:jc w:val="both"/>
              <w:rPr>
                <w:rFonts w:ascii="Arial Narrow" w:hAnsi="Arial Narrow"/>
              </w:rPr>
            </w:pPr>
            <w:r w:rsidRPr="00574BDE">
              <w:rPr>
                <w:rFonts w:ascii="Arial Narrow" w:hAnsi="Arial Narrow"/>
              </w:rPr>
              <w:t>Metalurgia Física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0B198B" w14:textId="2EDDB47C" w:rsidR="00574BDE" w:rsidRDefault="00574BDE" w:rsidP="00574BD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Athos Henrique Plaine</w:t>
            </w:r>
          </w:p>
          <w:p w14:paraId="56208DF5" w14:textId="2518308B" w:rsidR="00574BDE" w:rsidRPr="00C340D5" w:rsidRDefault="00574BDE" w:rsidP="00574BDE">
            <w:pPr>
              <w:rPr>
                <w:rFonts w:ascii="Arial Narrow" w:hAnsi="Arial Narrow"/>
              </w:rPr>
            </w:pPr>
            <w:r w:rsidRPr="00E35082">
              <w:rPr>
                <w:rFonts w:ascii="Arial Narrow" w:hAnsi="Arial Narrow"/>
              </w:rPr>
              <w:t>Prof. Dr. Cesar Edil da Costa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F2C520" w14:textId="0A61B405" w:rsidR="00574BDE" w:rsidRDefault="00574BDE" w:rsidP="00574BDE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4BDE" w:rsidRPr="00F37D69" w14:paraId="36FA3AC7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C94F06" w14:textId="29DB5CA3" w:rsidR="00574BDE" w:rsidRPr="001453B3" w:rsidRDefault="00BB4FCD" w:rsidP="00574BDE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BB4FCD">
              <w:rPr>
                <w:rFonts w:ascii="Arial Narrow" w:hAnsi="Arial Narrow"/>
                <w:b/>
              </w:rPr>
              <w:t>TOE-XPS3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E9921E" w14:textId="4D14E136" w:rsidR="00574BDE" w:rsidRPr="00574BDE" w:rsidRDefault="00574BDE" w:rsidP="00FF4EEE">
            <w:pPr>
              <w:jc w:val="both"/>
              <w:rPr>
                <w:rFonts w:ascii="Arial Narrow" w:hAnsi="Arial Narrow"/>
              </w:rPr>
            </w:pPr>
            <w:r w:rsidRPr="00574BDE">
              <w:rPr>
                <w:rFonts w:ascii="Arial Narrow" w:hAnsi="Arial Narrow"/>
              </w:rPr>
              <w:t>Tópicos Especiais: Introdução a Espectroscopia de Fotoelétrons Excitados por Raios-X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9742F7" w14:textId="62E29BD5" w:rsidR="00574BDE" w:rsidRPr="00C340D5" w:rsidRDefault="00574BDE" w:rsidP="00574BD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Julio César Sagás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F0F52C" w14:textId="6A0305C2" w:rsidR="00574BDE" w:rsidRDefault="00BB4FCD" w:rsidP="00574BDE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4BDE" w:rsidRPr="00F37D69" w14:paraId="06CA03C7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B7DF8E" w14:textId="4FF92E65" w:rsidR="00574BDE" w:rsidRPr="001453B3" w:rsidRDefault="00BB4FCD" w:rsidP="00574BDE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BB4FCD">
              <w:rPr>
                <w:rFonts w:ascii="Arial Narrow" w:hAnsi="Arial Narrow"/>
                <w:b/>
              </w:rPr>
              <w:t>TOE-PAE3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080A93" w14:textId="50E276AB" w:rsidR="00574BDE" w:rsidRPr="00574BDE" w:rsidRDefault="00574BDE" w:rsidP="00FF4EEE">
            <w:pPr>
              <w:jc w:val="both"/>
              <w:rPr>
                <w:rFonts w:ascii="Arial Narrow" w:hAnsi="Arial Narrow"/>
              </w:rPr>
            </w:pPr>
            <w:r w:rsidRPr="00574BDE">
              <w:rPr>
                <w:rFonts w:ascii="Arial Narrow" w:hAnsi="Arial Narrow"/>
              </w:rPr>
              <w:t>Tópicos Especiais: Planejamento e Análise de Experimentos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8A87E3" w14:textId="36C06E19" w:rsidR="00574BDE" w:rsidRPr="00C340D5" w:rsidRDefault="00BB4FCD" w:rsidP="00574BD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Profa. Dra. Elisa Henning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8BEB2E" w14:textId="1100D0F3" w:rsidR="00574BDE" w:rsidRDefault="00BB4FCD" w:rsidP="00574BDE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4BDE" w:rsidRPr="00F37D69" w14:paraId="541AEDDC" w14:textId="77777777" w:rsidTr="00FF4EEE">
        <w:trPr>
          <w:trHeight w:val="424"/>
          <w:jc w:val="center"/>
        </w:trPr>
        <w:tc>
          <w:tcPr>
            <w:tcW w:w="142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2992E3" w14:textId="18F8DDFB" w:rsidR="00574BDE" w:rsidRPr="001453B3" w:rsidRDefault="00BB4FCD" w:rsidP="00BF2A9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BB4FCD">
              <w:rPr>
                <w:rFonts w:ascii="Arial Narrow" w:hAnsi="Arial Narrow"/>
                <w:b/>
              </w:rPr>
              <w:t>TOE-ITH3</w:t>
            </w:r>
            <w:r>
              <w:rPr>
                <w:rFonts w:ascii="Arial Narrow" w:hAnsi="Arial Narrow"/>
                <w:b/>
              </w:rPr>
              <w:t>*</w:t>
            </w:r>
          </w:p>
        </w:tc>
        <w:tc>
          <w:tcPr>
            <w:tcW w:w="4820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F4F171" w14:textId="1E68B7DC" w:rsidR="00574BDE" w:rsidRPr="00574BDE" w:rsidRDefault="00574BDE" w:rsidP="00BF2A9F">
            <w:pPr>
              <w:jc w:val="both"/>
              <w:rPr>
                <w:rFonts w:ascii="Arial Narrow" w:hAnsi="Arial Narrow"/>
              </w:rPr>
            </w:pPr>
            <w:r w:rsidRPr="00574BDE">
              <w:rPr>
                <w:rFonts w:ascii="Arial Narrow" w:hAnsi="Arial Narrow"/>
              </w:rPr>
              <w:t>Tópicos Especiais: Introdução à Teoria de Homogeneização</w:t>
            </w:r>
            <w:r w:rsidR="00BB4FCD">
              <w:rPr>
                <w:rFonts w:ascii="Arial Narrow" w:hAnsi="Arial Narrow"/>
              </w:rPr>
              <w:t>*</w:t>
            </w: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F7A3B" w14:textId="084477B4" w:rsidR="00574BDE" w:rsidRPr="00C340D5" w:rsidRDefault="00BB4FCD" w:rsidP="00574BDE">
            <w:pPr>
              <w:rPr>
                <w:rFonts w:ascii="Arial Narrow" w:hAnsi="Arial Narrow"/>
              </w:rPr>
            </w:pPr>
            <w:r w:rsidRPr="00C340D5">
              <w:rPr>
                <w:rFonts w:ascii="Arial Narrow" w:hAnsi="Arial Narrow"/>
              </w:rPr>
              <w:t xml:space="preserve">Prof. Dr. </w:t>
            </w:r>
            <w:r>
              <w:rPr>
                <w:rFonts w:ascii="Arial Narrow" w:hAnsi="Arial Narrow"/>
              </w:rPr>
              <w:t>Ricardo de Medeiros</w:t>
            </w:r>
          </w:p>
        </w:tc>
        <w:tc>
          <w:tcPr>
            <w:tcW w:w="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60FEC6" w14:textId="675CBC36" w:rsidR="00574BDE" w:rsidRDefault="00BB4FCD" w:rsidP="00574BDE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7D994A25" w14:textId="12170A75" w:rsidR="00BF2A9F" w:rsidRDefault="005F207B" w:rsidP="00493923">
      <w:pPr>
        <w:jc w:val="both"/>
        <w:rPr>
          <w:rFonts w:ascii="Arial" w:hAnsi="Arial" w:cs="Arial"/>
          <w:b/>
          <w:bCs/>
          <w:sz w:val="16"/>
          <w:szCs w:val="16"/>
        </w:rPr>
      </w:pPr>
      <w:r w:rsidRPr="005F207B">
        <w:rPr>
          <w:rFonts w:ascii="Arial" w:hAnsi="Arial" w:cs="Arial"/>
          <w:b/>
          <w:bCs/>
          <w:sz w:val="16"/>
          <w:szCs w:val="16"/>
        </w:rPr>
        <w:t>*</w:t>
      </w:r>
      <w:r w:rsidR="00BF2A9F">
        <w:rPr>
          <w:rFonts w:ascii="Arial" w:hAnsi="Arial" w:cs="Arial"/>
          <w:b/>
          <w:bCs/>
          <w:sz w:val="16"/>
          <w:szCs w:val="16"/>
        </w:rPr>
        <w:t>Disci</w:t>
      </w:r>
      <w:r w:rsidR="00BF2A9F">
        <w:rPr>
          <w:rFonts w:ascii="Arial" w:hAnsi="Arial" w:cs="Arial"/>
          <w:b/>
          <w:bCs/>
          <w:sz w:val="16"/>
          <w:szCs w:val="16"/>
        </w:rPr>
        <w:t>plina a ser oferecida de forma condensada – de 3 a 14/06/2024</w:t>
      </w:r>
      <w:r w:rsidR="00BF2A9F">
        <w:rPr>
          <w:rFonts w:ascii="Arial" w:hAnsi="Arial" w:cs="Arial"/>
          <w:b/>
          <w:bCs/>
          <w:sz w:val="16"/>
          <w:szCs w:val="16"/>
        </w:rPr>
        <w:t>.</w:t>
      </w:r>
    </w:p>
    <w:p w14:paraId="15584271" w14:textId="291A5546" w:rsidR="00E76265" w:rsidRDefault="00BF2A9F" w:rsidP="00493923">
      <w:pPr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**</w:t>
      </w:r>
      <w:r w:rsidR="005F207B" w:rsidRPr="005F207B">
        <w:rPr>
          <w:rFonts w:ascii="Arial" w:hAnsi="Arial" w:cs="Arial"/>
          <w:b/>
          <w:bCs/>
          <w:sz w:val="16"/>
          <w:szCs w:val="16"/>
        </w:rPr>
        <w:t>O</w:t>
      </w:r>
      <w:r w:rsidR="00697E84" w:rsidRPr="005F207B">
        <w:rPr>
          <w:rFonts w:ascii="Arial" w:hAnsi="Arial" w:cs="Arial"/>
          <w:b/>
          <w:bCs/>
          <w:sz w:val="16"/>
          <w:szCs w:val="16"/>
        </w:rPr>
        <w:t xml:space="preserve"> aluno não poderá cursar no doutorado a mesma disciplina já cursada no mestrado para o c</w:t>
      </w:r>
      <w:r w:rsidR="005F207B">
        <w:rPr>
          <w:rFonts w:ascii="Arial" w:hAnsi="Arial" w:cs="Arial"/>
          <w:b/>
          <w:bCs/>
          <w:sz w:val="16"/>
          <w:szCs w:val="16"/>
        </w:rPr>
        <w:t>ômputo total de créditos (art.</w:t>
      </w:r>
      <w:r w:rsidR="00697E84" w:rsidRPr="005F207B">
        <w:rPr>
          <w:rFonts w:ascii="Arial" w:hAnsi="Arial" w:cs="Arial"/>
          <w:b/>
          <w:bCs/>
          <w:sz w:val="16"/>
          <w:szCs w:val="16"/>
        </w:rPr>
        <w:t xml:space="preserve"> 51, § 4º, da Resolução 013/2014 </w:t>
      </w:r>
      <w:r w:rsidR="005F207B">
        <w:rPr>
          <w:rFonts w:ascii="Arial" w:hAnsi="Arial" w:cs="Arial"/>
          <w:b/>
          <w:bCs/>
          <w:sz w:val="16"/>
          <w:szCs w:val="16"/>
        </w:rPr>
        <w:t xml:space="preserve">– </w:t>
      </w:r>
      <w:r w:rsidR="00697E84" w:rsidRPr="005F207B">
        <w:rPr>
          <w:rFonts w:ascii="Arial" w:hAnsi="Arial" w:cs="Arial"/>
          <w:b/>
          <w:bCs/>
          <w:sz w:val="16"/>
          <w:szCs w:val="16"/>
        </w:rPr>
        <w:t>CONSEPE).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E76265" w:rsidRPr="00623BBC" w14:paraId="686A2DC2" w14:textId="77777777" w:rsidTr="00BF2A9F">
        <w:trPr>
          <w:trHeight w:val="498"/>
        </w:trPr>
        <w:tc>
          <w:tcPr>
            <w:tcW w:w="6419" w:type="dxa"/>
            <w:gridSpan w:val="2"/>
          </w:tcPr>
          <w:p w14:paraId="6CAE31CA" w14:textId="291A5546" w:rsidR="00E76265" w:rsidRPr="00623BBC" w:rsidRDefault="00E76265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E76265" w:rsidRPr="00623BBC" w:rsidRDefault="00E76265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6E8F34DC" w14:textId="77777777" w:rsidR="00E76265" w:rsidRDefault="00E76265" w:rsidP="00E35082">
            <w:pPr>
              <w:rPr>
                <w:rFonts w:ascii="Arial" w:hAnsi="Arial" w:cs="Arial"/>
              </w:rPr>
            </w:pPr>
          </w:p>
          <w:p w14:paraId="0588B3E6" w14:textId="469DD07F" w:rsidR="00E76265" w:rsidRPr="00623BBC" w:rsidRDefault="00E76265" w:rsidP="00E350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Data: ___ / ___ </w:t>
            </w:r>
            <w:r w:rsidR="00F77916">
              <w:rPr>
                <w:rFonts w:ascii="Arial" w:hAnsi="Arial" w:cs="Arial"/>
              </w:rPr>
              <w:t xml:space="preserve">/ </w:t>
            </w:r>
            <w:r w:rsidR="00BB4FCD">
              <w:rPr>
                <w:rFonts w:ascii="Arial" w:hAnsi="Arial" w:cs="Arial"/>
              </w:rPr>
              <w:t>2024</w:t>
            </w:r>
            <w:r>
              <w:rPr>
                <w:rFonts w:ascii="Arial" w:hAnsi="Arial" w:cs="Arial"/>
              </w:rPr>
              <w:t>.</w:t>
            </w:r>
          </w:p>
        </w:tc>
      </w:tr>
      <w:tr w:rsidR="00C14F64" w:rsidRPr="00623BBC" w14:paraId="6F1540BE" w14:textId="77777777" w:rsidTr="00BF2A9F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3F6ED409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C86CCC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C86CCC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77777777" w:rsidR="00C14F64" w:rsidRPr="009B70EA" w:rsidRDefault="00C14F64" w:rsidP="00C14F64">
      <w:pPr>
        <w:rPr>
          <w:rFonts w:ascii="Arial" w:hAnsi="Arial" w:cs="Arial"/>
          <w:sz w:val="8"/>
          <w:highlight w:val="yellow"/>
        </w:rPr>
      </w:pPr>
    </w:p>
    <w:p w14:paraId="4D892D45" w14:textId="77777777" w:rsidR="00E35082" w:rsidRPr="000C2365" w:rsidRDefault="00E35082" w:rsidP="00743FA3">
      <w:pPr>
        <w:rPr>
          <w:rFonts w:ascii="Arial" w:hAnsi="Arial" w:cs="Arial"/>
          <w:b/>
          <w:sz w:val="14"/>
          <w:highlight w:val="yellow"/>
        </w:rPr>
      </w:pPr>
    </w:p>
    <w:p w14:paraId="02B37705" w14:textId="6FE2093C" w:rsidR="00A40ABE" w:rsidRPr="000C2365" w:rsidRDefault="00C14F64" w:rsidP="00743FA3">
      <w:pPr>
        <w:rPr>
          <w:rFonts w:ascii="Arial" w:hAnsi="Arial" w:cs="Arial"/>
          <w:sz w:val="16"/>
          <w:szCs w:val="16"/>
        </w:rPr>
      </w:pPr>
      <w:r w:rsidRPr="000C2365">
        <w:rPr>
          <w:rFonts w:ascii="Arial" w:hAnsi="Arial" w:cs="Arial"/>
          <w:b/>
          <w:highlight w:val="yellow"/>
        </w:rPr>
        <w:t>OBS.:</w:t>
      </w:r>
      <w:r w:rsidRPr="000C2365">
        <w:rPr>
          <w:rFonts w:ascii="Arial" w:hAnsi="Arial" w:cs="Arial"/>
          <w:highlight w:val="yellow"/>
        </w:rPr>
        <w:t xml:space="preserve"> </w:t>
      </w:r>
      <w:r w:rsidR="0052527C" w:rsidRPr="000C2365">
        <w:rPr>
          <w:rFonts w:ascii="Arial" w:hAnsi="Arial" w:cs="Arial"/>
          <w:highlight w:val="yellow"/>
        </w:rPr>
        <w:t>s</w:t>
      </w:r>
      <w:r w:rsidRPr="000C2365">
        <w:rPr>
          <w:rFonts w:ascii="Arial" w:hAnsi="Arial" w:cs="Arial"/>
          <w:highlight w:val="yellow"/>
        </w:rPr>
        <w:t>ó será aceito formulário totalmente preenchido e assinado</w:t>
      </w:r>
      <w:r w:rsidRPr="000C2365">
        <w:rPr>
          <w:rFonts w:ascii="Arial" w:hAnsi="Arial" w:cs="Arial"/>
        </w:rPr>
        <w:t>.</w:t>
      </w:r>
      <w:bookmarkEnd w:id="0"/>
    </w:p>
    <w:sectPr w:rsidR="00A40ABE" w:rsidRPr="000C2365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heCJnJ7hQVk/5nSWsmall4FKcbICXYAcFi1X8twFWRKUO+m7Hfc76ofQLKOE4puZ1S2Ev7kEu7+Yf0eNcc61Ag==" w:salt="KiX27lHhoFN4SRM/zd9aEw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C2365"/>
    <w:rsid w:val="000D5FAF"/>
    <w:rsid w:val="000F45E2"/>
    <w:rsid w:val="000F5427"/>
    <w:rsid w:val="0016505B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34BA0"/>
    <w:rsid w:val="00357433"/>
    <w:rsid w:val="0036154D"/>
    <w:rsid w:val="0036269D"/>
    <w:rsid w:val="00363165"/>
    <w:rsid w:val="00384518"/>
    <w:rsid w:val="003848A0"/>
    <w:rsid w:val="003857FA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93923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4BDE"/>
    <w:rsid w:val="00593DE1"/>
    <w:rsid w:val="005D78D5"/>
    <w:rsid w:val="005D7A82"/>
    <w:rsid w:val="005E14AF"/>
    <w:rsid w:val="005E42B4"/>
    <w:rsid w:val="005E58AC"/>
    <w:rsid w:val="005F207B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C6ABE"/>
    <w:rsid w:val="007D231A"/>
    <w:rsid w:val="007D5EF8"/>
    <w:rsid w:val="007E10AD"/>
    <w:rsid w:val="007E3AE2"/>
    <w:rsid w:val="007F49A0"/>
    <w:rsid w:val="00806994"/>
    <w:rsid w:val="00810164"/>
    <w:rsid w:val="00824EAA"/>
    <w:rsid w:val="00853F80"/>
    <w:rsid w:val="00854528"/>
    <w:rsid w:val="00856649"/>
    <w:rsid w:val="00867937"/>
    <w:rsid w:val="0087793D"/>
    <w:rsid w:val="008B6A73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B70E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96"/>
    <w:rsid w:val="00AE63CE"/>
    <w:rsid w:val="00AF47F2"/>
    <w:rsid w:val="00B00EA9"/>
    <w:rsid w:val="00B17B7A"/>
    <w:rsid w:val="00B244B3"/>
    <w:rsid w:val="00B32197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B4FCD"/>
    <w:rsid w:val="00BC5F70"/>
    <w:rsid w:val="00BC7659"/>
    <w:rsid w:val="00BE5492"/>
    <w:rsid w:val="00BF2A9F"/>
    <w:rsid w:val="00C14F64"/>
    <w:rsid w:val="00C20647"/>
    <w:rsid w:val="00C34193"/>
    <w:rsid w:val="00C50323"/>
    <w:rsid w:val="00C53FA0"/>
    <w:rsid w:val="00C616C9"/>
    <w:rsid w:val="00C86CCC"/>
    <w:rsid w:val="00C94473"/>
    <w:rsid w:val="00CA0799"/>
    <w:rsid w:val="00CA4108"/>
    <w:rsid w:val="00CB7AC7"/>
    <w:rsid w:val="00CD0732"/>
    <w:rsid w:val="00CE5BF0"/>
    <w:rsid w:val="00CE6913"/>
    <w:rsid w:val="00D03958"/>
    <w:rsid w:val="00D1720B"/>
    <w:rsid w:val="00D45B1B"/>
    <w:rsid w:val="00D5227B"/>
    <w:rsid w:val="00D52A2F"/>
    <w:rsid w:val="00D56BD0"/>
    <w:rsid w:val="00D74872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35082"/>
    <w:rsid w:val="00E46792"/>
    <w:rsid w:val="00E61841"/>
    <w:rsid w:val="00E66EC5"/>
    <w:rsid w:val="00E7626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77916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4EEE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5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AFE98-3FA6-4AB4-A7B8-E33CE7124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391</TotalTime>
  <Pages>1</Pages>
  <Words>505</Words>
  <Characters>2729</Characters>
  <Application>Microsoft Office Word</Application>
  <DocSecurity>8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68</cp:revision>
  <cp:lastPrinted>2019-12-17T21:42:00Z</cp:lastPrinted>
  <dcterms:created xsi:type="dcterms:W3CDTF">2017-06-28T19:11:00Z</dcterms:created>
  <dcterms:modified xsi:type="dcterms:W3CDTF">2024-01-25T21:33:00Z</dcterms:modified>
</cp:coreProperties>
</file>